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pict>
          <v:shape style="position:absolute;margin-left:44.639999pt;margin-top:41.759995pt;width:525.599976pt;height:718.559998pt;mso-position-horizontal-relative:page;mso-position-vertical-relative:page;z-index:-104" type="#_x0000_t75">
            <v:imagedata r:id="rId7" o:title=""/>
          </v:shape>
        </w:pict>
      </w:r>
      <w:r>
        <w:rPr/>
        <w:pict>
          <v:group style="position:absolute;margin-left:348.480011pt;margin-top:768.960022pt;width:108.899989pt;height:12.96pt;mso-position-horizontal-relative:page;mso-position-vertical-relative:page;z-index:-103" coordorigin="6970,15379" coordsize="2178,259">
            <v:shape style="position:absolute;left:6970;top:15379;width:749;height:259" type="#_x0000_t75">
              <v:imagedata r:id="rId8" o:title=""/>
            </v:shape>
            <v:group style="position:absolute;left:7661;top:15480;width:1462;height:2" coordorigin="7661,15480" coordsize="1462,2">
              <v:shape style="position:absolute;left:7661;top:15480;width:1462;height:2" coordorigin="7661,15480" coordsize="1462,0" path="m7661,15480l9122,15480e" filled="f" stroked="t" strokeweight="2.52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367.200012pt;margin-top:884.160034pt;width:191.520004pt;height:36pt;mso-position-horizontal-relative:page;mso-position-vertical-relative:page;z-index:-102" type="#_x0000_t75">
            <v:imagedata r:id="rId9" o:title=""/>
          </v:shape>
        </w:pict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77" w:lineRule="auto"/>
        <w:ind w:left="182" w:right="7947" w:firstLine="19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19"/>
          <w:szCs w:val="19"/>
          <w:w w:val="88"/>
        </w:rPr>
        <w:t>Cll"':S:E</w:t>
      </w:r>
      <w:r>
        <w:rPr>
          <w:rFonts w:ascii="Times New Roman" w:hAnsi="Times New Roman" w:cs="Times New Roman" w:eastAsia="Times New Roman"/>
          <w:sz w:val="19"/>
          <w:szCs w:val="19"/>
          <w:w w:val="89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HOI'.£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,t,"SCE.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()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,RTr,.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)A()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il</w:t>
      </w:r>
      <w:r>
        <w:rPr>
          <w:rFonts w:ascii="Times New Roman" w:hAnsi="Times New Roman" w:cs="Times New Roman" w:eastAsia="Times New Roman"/>
          <w:sz w:val="19"/>
          <w:szCs w:val="19"/>
          <w:spacing w:val="-4"/>
          <w:w w:val="11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2"/>
        </w:rPr>
        <w:t>SDV1CJ!R: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9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174.24001pt;height:70.5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161.280002pt;height:53.28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66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167.79001pt;height:18.330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2240" w:h="20160"/>
      <w:pgMar w:top="192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megerbyte</dc:creator>
  <dcterms:created xsi:type="dcterms:W3CDTF">2012-10-24T15:02:00Z</dcterms:created>
  <dcterms:modified xsi:type="dcterms:W3CDTF">2012-10-24T15:02:00Z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2012-10-24T00:00:00Z</vt:filetime>
  </property>
  <property fmtid="{D5CDD505-2E9C-101B-9397-08002B2CF9AE}" pid="3" name="LastSaved">
    <vt:filetime>2012-10-24T00:00:00Z</vt:filetime>
  </property>
</Properties>
</file>