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9EA6" w14:textId="77777777" w:rsidR="004816F4" w:rsidRDefault="004816F4" w:rsidP="001724FB">
      <w:pPr>
        <w:pStyle w:val="Court"/>
      </w:pPr>
      <w:r>
        <w:t xml:space="preserve">IN THE NAME AND BY AUTHORITY OF </w:t>
      </w:r>
    </w:p>
    <w:p w14:paraId="037016EE" w14:textId="77777777" w:rsidR="004816F4" w:rsidRDefault="004816F4" w:rsidP="001724FB">
      <w:pPr>
        <w:pStyle w:val="Court"/>
      </w:pPr>
      <w:r>
        <w:t>THE STATE OF TEXAS:</w:t>
      </w:r>
    </w:p>
    <w:p w14:paraId="7E2C6D04" w14:textId="77777777" w:rsidR="004816F4" w:rsidRDefault="004816F4" w:rsidP="004816F4"/>
    <w:p w14:paraId="3E214FCF" w14:textId="77777777" w:rsidR="00E31483" w:rsidRPr="00E31483" w:rsidRDefault="00E31483" w:rsidP="00E31483">
      <w:pPr>
        <w:ind w:left="432"/>
      </w:pPr>
      <w:r w:rsidRPr="00E31483">
        <w:t xml:space="preserve">I, Randall Kelton, hereinafter referred to as “Complainant,” being duly sworn, do state upon my oath that I have personal knowledge, I have good reason to believe, and do believe </w:t>
      </w:r>
      <w:r w:rsidRPr="00E31483">
        <w:rPr>
          <w:b/>
        </w:rPr>
        <w:t>William Brandt</w:t>
      </w:r>
      <w:r w:rsidRPr="00E31483">
        <w:t xml:space="preserve">, hereinafter referred to as “Defendant,” violated a law against the State of Texas based upon the following information: </w:t>
      </w:r>
    </w:p>
    <w:p w14:paraId="1EFF9291" w14:textId="77777777" w:rsidR="00E31483" w:rsidRPr="00E31483" w:rsidRDefault="00E31483" w:rsidP="00E31483">
      <w:pPr>
        <w:ind w:left="432"/>
      </w:pPr>
      <w:r w:rsidRPr="00E31483">
        <w:t xml:space="preserve">(Statement of probable cause goes here) </w:t>
      </w:r>
    </w:p>
    <w:p w14:paraId="4DA67A66" w14:textId="77777777" w:rsidR="00E31483" w:rsidRPr="00E31483" w:rsidRDefault="00E31483" w:rsidP="00E31483">
      <w:pPr>
        <w:ind w:left="432"/>
      </w:pPr>
      <w:r w:rsidRPr="00E31483">
        <w:t>On the 6</w:t>
      </w:r>
      <w:r w:rsidRPr="00E31483">
        <w:rPr>
          <w:vertAlign w:val="superscript"/>
        </w:rPr>
        <w:t>th</w:t>
      </w:r>
      <w:r w:rsidRPr="00E31483">
        <w:t xml:space="preserve"> day of October 2025, Complainant went to Justice of the Peace Court for Precinct 3 in Tarrant County and presented the magistrate with two criminal complaints against the Magistrate’s bailiff, Officer Torez.  (see attached)  </w:t>
      </w:r>
    </w:p>
    <w:p w14:paraId="06B27DF7" w14:textId="77777777" w:rsidR="00E31483" w:rsidRPr="00E31483" w:rsidRDefault="00E31483" w:rsidP="00E31483">
      <w:pPr>
        <w:ind w:left="432"/>
      </w:pPr>
      <w:r w:rsidRPr="00E31483">
        <w:t xml:space="preserve">I was taken into the Magistrate’s office, and I handed the Magistrate the two complaints, whereupon I was instructed that, in Texas, all complaints were to be presented to the District Attorney.  I told the judge that nothing in Texas law directed a complaint to a prosecuting attorney, that all law directs a complaint to some magistrate.  </w:t>
      </w:r>
    </w:p>
    <w:p w14:paraId="08971738" w14:textId="77777777" w:rsidR="00E31483" w:rsidRPr="00E31483" w:rsidRDefault="00E31483" w:rsidP="00E31483">
      <w:pPr>
        <w:ind w:left="432"/>
      </w:pPr>
      <w:r w:rsidRPr="00E31483">
        <w:t xml:space="preserve">The Magistrate immediately ordered me out of the office, and I complied.  Upon leaving the office, I met the bailiff standing there and directed the bailiff to arrest the magistrate for failing to perform a duty he was commanded to perform, and the bailiff refused.  </w:t>
      </w:r>
    </w:p>
    <w:p w14:paraId="27627272" w14:textId="77777777" w:rsidR="00E31483" w:rsidRPr="00E31483" w:rsidRDefault="00E31483" w:rsidP="00E31483">
      <w:pPr>
        <w:ind w:left="432"/>
      </w:pPr>
      <w:r w:rsidRPr="00E31483">
        <w:t xml:space="preserve">We were still in the court officer area, and the magistrate ordered me to leave the officer area immediately, which I did.  I was outside, standing at the door, talking to the bailiff, making criminal allegations against the magistrate to the bailiff, inasmuch as it was his duty to keep the peace in the courtroom, no matter who breaches it.  </w:t>
      </w:r>
    </w:p>
    <w:p w14:paraId="06CD549D" w14:textId="77777777" w:rsidR="00E31483" w:rsidRPr="00E31483" w:rsidRDefault="00E31483" w:rsidP="00E31483">
      <w:pPr>
        <w:ind w:left="432"/>
      </w:pPr>
      <w:r w:rsidRPr="00E31483">
        <w:t xml:space="preserve">The magistrate then approached and started to speak, but I held up my hand and told him he should stand down as I was making criminal allegations against him.    He was not impressed and ordered me to leave the building, or he would hold me in contempt.  </w:t>
      </w:r>
    </w:p>
    <w:p w14:paraId="0E33AC4F" w14:textId="77777777" w:rsidR="00E31483" w:rsidRPr="00E31483" w:rsidRDefault="00E31483" w:rsidP="00E31483">
      <w:pPr>
        <w:ind w:left="432"/>
      </w:pPr>
      <w:r w:rsidRPr="00E31483">
        <w:t xml:space="preserve">Inasmuch as I am a combat veteran, I know the better part of valor and got the heck out of there.  I called 911 and requested an officer to take my criminal complaints against the </w:t>
      </w:r>
      <w:r w:rsidRPr="00E31483">
        <w:lastRenderedPageBreak/>
        <w:t xml:space="preserve">magistrate.  A Corporal Ventura #2732 responded and accepted my complaints against the magistrate.   </w:t>
      </w:r>
    </w:p>
    <w:p w14:paraId="6F65F8AF" w14:textId="77777777" w:rsidR="00E31483" w:rsidRPr="00E31483" w:rsidRDefault="00E31483" w:rsidP="00E31483">
      <w:pPr>
        <w:numPr>
          <w:ilvl w:val="1"/>
          <w:numId w:val="17"/>
        </w:numPr>
        <w:rPr>
          <w:b/>
        </w:rPr>
      </w:pPr>
      <w:r w:rsidRPr="00E31483">
        <w:rPr>
          <w:b/>
        </w:rPr>
        <w:t>Failure to Perform a Ministerial Duty</w:t>
      </w:r>
    </w:p>
    <w:p w14:paraId="3602554D" w14:textId="77777777" w:rsidR="00E31483" w:rsidRPr="00E31483" w:rsidRDefault="00E31483" w:rsidP="00E31483">
      <w:pPr>
        <w:ind w:left="432"/>
      </w:pPr>
      <w:r w:rsidRPr="00E31483">
        <w:t xml:space="preserve">Plaintiff, as a citizen in this republic known as the State of Texas, before allowing Defendant to take public office, as a covenant of the contract for payment of services, demanded that Plaintiff swear on his/her oath that Defendant would uphold the laws of the State of Texas.  Defendant failed to perform in compliance with said oath by failing to perform an administrative duty by refusing to issue a warrant against a person accused of a crime.  </w:t>
      </w:r>
    </w:p>
    <w:p w14:paraId="128F2B0A" w14:textId="77777777" w:rsidR="00E31483" w:rsidRPr="00E31483" w:rsidRDefault="00E31483" w:rsidP="00E31483">
      <w:pPr>
        <w:ind w:left="432"/>
      </w:pPr>
      <w:r w:rsidRPr="00E31483">
        <w:t xml:space="preserve">Said refusal was in direct violation of </w:t>
      </w:r>
      <w:hyperlink r:id="rId7" w:anchor="15.09" w:history="1">
        <w:r w:rsidRPr="00E31483">
          <w:rPr>
            <w:rStyle w:val="Hyperlink"/>
          </w:rPr>
          <w:t>Texas Code of Criminal Procedure 15.09,</w:t>
        </w:r>
      </w:hyperlink>
      <w:r w:rsidRPr="00E31483">
        <w:t xml:space="preserve"> which reads in pertinent part as follows: </w:t>
      </w:r>
    </w:p>
    <w:p w14:paraId="1972DDBA" w14:textId="77777777" w:rsidR="00E31483" w:rsidRPr="00E31483" w:rsidRDefault="00E31483" w:rsidP="00E31483">
      <w:pPr>
        <w:ind w:left="432"/>
        <w:rPr>
          <w:i/>
        </w:rPr>
      </w:pPr>
      <w:hyperlink r:id="rId8" w:anchor="15.09" w:history="1">
        <w:r w:rsidRPr="00E31483">
          <w:rPr>
            <w:rStyle w:val="Hyperlink"/>
            <w:i/>
          </w:rPr>
          <w:t>Art. 15.09. COMPLAINT MAY BE FORWARDED</w:t>
        </w:r>
      </w:hyperlink>
      <w:r w:rsidRPr="00E31483">
        <w:rPr>
          <w:i/>
        </w:rPr>
        <w:t xml:space="preserve">. A complaint in accordance with Article </w:t>
      </w:r>
      <w:hyperlink r:id="rId9" w:tgtFrame="new" w:history="1">
        <w:r w:rsidRPr="00E31483">
          <w:rPr>
            <w:rStyle w:val="Hyperlink"/>
            <w:i/>
          </w:rPr>
          <w:t>15.05</w:t>
        </w:r>
      </w:hyperlink>
      <w:r w:rsidRPr="00E31483">
        <w:rPr>
          <w:i/>
        </w:rPr>
        <w:t xml:space="preserve">, may be forwarded as provided by Article </w:t>
      </w:r>
      <w:hyperlink r:id="rId10" w:tgtFrame="new" w:history="1">
        <w:r w:rsidRPr="00E31483">
          <w:rPr>
            <w:rStyle w:val="Hyperlink"/>
            <w:i/>
          </w:rPr>
          <w:t>15.08</w:t>
        </w:r>
      </w:hyperlink>
      <w:r w:rsidRPr="00E31483">
        <w:rPr>
          <w:i/>
        </w:rPr>
        <w:t xml:space="preserve"> to any magistrate in the State; and the magistrate who receives the same shall forthwith issue a warrant for the arrest of the accused; and the accused, when arrested, shall be dealt with as provided in this Chapter in similar cases.</w:t>
      </w:r>
    </w:p>
    <w:p w14:paraId="66B0D9CC" w14:textId="77777777" w:rsidR="00E31483" w:rsidRPr="00E31483" w:rsidRDefault="00E31483" w:rsidP="00E31483">
      <w:pPr>
        <w:numPr>
          <w:ilvl w:val="1"/>
          <w:numId w:val="17"/>
        </w:numPr>
        <w:rPr>
          <w:b/>
        </w:rPr>
      </w:pPr>
      <w:r w:rsidRPr="00E31483">
        <w:rPr>
          <w:b/>
        </w:rPr>
        <w:t>Shield From Prosecution</w:t>
      </w:r>
    </w:p>
    <w:p w14:paraId="29A04DEA" w14:textId="77777777" w:rsidR="00E31483" w:rsidRPr="00E31483" w:rsidRDefault="00E31483" w:rsidP="00E31483">
      <w:pPr>
        <w:ind w:left="432"/>
      </w:pPr>
      <w:r w:rsidRPr="00E31483">
        <w:t xml:space="preserve">Said refusal to perform under Defendant’s contract with the state had the effect of shielding the accused from prosecution in violation of </w:t>
      </w:r>
      <w:hyperlink r:id="rId11" w:anchor="38.05" w:history="1">
        <w:r w:rsidRPr="00E31483">
          <w:rPr>
            <w:rStyle w:val="Hyperlink"/>
          </w:rPr>
          <w:t>Texas Penal Code 38.05(a)(2),</w:t>
        </w:r>
      </w:hyperlink>
      <w:r w:rsidRPr="00E31483">
        <w:t xml:space="preserve"> which reads as follows:</w:t>
      </w:r>
    </w:p>
    <w:p w14:paraId="05D9C594" w14:textId="77777777" w:rsidR="00E31483" w:rsidRPr="00E31483" w:rsidRDefault="00E31483" w:rsidP="00E31483">
      <w:pPr>
        <w:ind w:left="432"/>
        <w:rPr>
          <w:i/>
        </w:rPr>
      </w:pPr>
      <w:hyperlink r:id="rId12" w:anchor="38.05" w:history="1">
        <w:r w:rsidRPr="00E31483">
          <w:rPr>
            <w:rStyle w:val="Hyperlink"/>
            <w:i/>
          </w:rPr>
          <w:t>Sec. 38.05.  HINDERING APPREHENSION OR PROSECUTION</w:t>
        </w:r>
      </w:hyperlink>
      <w:r w:rsidRPr="00E31483">
        <w:rPr>
          <w:i/>
        </w:rPr>
        <w:t>.  (a)  A person commits an offense if, with intent to hinder the arrest, prosecution, conviction, or punishment of another for an offense or, with intent to hinder the arrest, detention, adjudication, or disposition of a child for engaging in delinquent conduct that violates a penal law of the state, or with intent to hinder the arrest of another under the authority of a warrant or capias, he:</w:t>
      </w:r>
    </w:p>
    <w:p w14:paraId="0E7D81C1" w14:textId="77777777" w:rsidR="00E31483" w:rsidRPr="00E31483" w:rsidRDefault="00E31483" w:rsidP="00E31483">
      <w:pPr>
        <w:ind w:left="432"/>
        <w:rPr>
          <w:i/>
        </w:rPr>
      </w:pPr>
      <w:r w:rsidRPr="00E31483">
        <w:rPr>
          <w:i/>
        </w:rPr>
        <w:t xml:space="preserve">(2)  provides or aids in providing the other with any means of avoiding arrest or effecting escape; </w:t>
      </w:r>
    </w:p>
    <w:p w14:paraId="7FE78B6C" w14:textId="77777777" w:rsidR="00E31483" w:rsidRPr="00E31483" w:rsidRDefault="00E31483" w:rsidP="00E31483">
      <w:pPr>
        <w:numPr>
          <w:ilvl w:val="1"/>
          <w:numId w:val="17"/>
        </w:numPr>
        <w:rPr>
          <w:b/>
        </w:rPr>
      </w:pPr>
      <w:r w:rsidRPr="00E31483">
        <w:rPr>
          <w:b/>
        </w:rPr>
        <w:t>Official Oppression</w:t>
      </w:r>
    </w:p>
    <w:p w14:paraId="70DCA4EB" w14:textId="77777777" w:rsidR="00E31483" w:rsidRPr="00E31483" w:rsidRDefault="00E31483" w:rsidP="00E31483">
      <w:pPr>
        <w:ind w:left="432"/>
      </w:pPr>
      <w:r w:rsidRPr="00E31483">
        <w:t xml:space="preserve">Defendant also violated </w:t>
      </w:r>
      <w:hyperlink r:id="rId13" w:anchor="39.03" w:history="1">
        <w:r w:rsidRPr="00E31483">
          <w:rPr>
            <w:rStyle w:val="Hyperlink"/>
          </w:rPr>
          <w:t>Texas Penal Code 39.03,</w:t>
        </w:r>
      </w:hyperlink>
      <w:r w:rsidRPr="00E31483">
        <w:t xml:space="preserve"> which reads in pertinent part as follows: </w:t>
      </w:r>
    </w:p>
    <w:p w14:paraId="5BAFC0C8" w14:textId="77777777" w:rsidR="00E31483" w:rsidRPr="00E31483" w:rsidRDefault="00E31483" w:rsidP="00E31483">
      <w:pPr>
        <w:ind w:left="432"/>
        <w:rPr>
          <w:i/>
        </w:rPr>
      </w:pPr>
      <w:hyperlink r:id="rId14" w:anchor="39.03" w:history="1">
        <w:r w:rsidRPr="00E31483">
          <w:rPr>
            <w:rStyle w:val="Hyperlink"/>
            <w:i/>
          </w:rPr>
          <w:t>Sec. 39.03.  OFFICIAL OPPRESSION</w:t>
        </w:r>
      </w:hyperlink>
      <w:r w:rsidRPr="00E31483">
        <w:rPr>
          <w:i/>
        </w:rPr>
        <w:t>.  (a)  A public servant acting under color of his office or employment commits an offense if he:</w:t>
      </w:r>
    </w:p>
    <w:p w14:paraId="0083AAC7" w14:textId="77777777" w:rsidR="00E31483" w:rsidRPr="00E31483" w:rsidRDefault="00E31483" w:rsidP="00E31483">
      <w:pPr>
        <w:ind w:left="432"/>
        <w:rPr>
          <w:i/>
        </w:rPr>
      </w:pPr>
      <w:r w:rsidRPr="00E31483">
        <w:rPr>
          <w:i/>
        </w:rPr>
        <w:t>(1)  intentionally subjects another to mistreatment or to arrest, detention, search, seizure, dispossession, assessment, or lien that he knows is unlawful;</w:t>
      </w:r>
    </w:p>
    <w:p w14:paraId="563B39E8" w14:textId="77777777" w:rsidR="00E31483" w:rsidRPr="00E31483" w:rsidRDefault="00E31483" w:rsidP="00E31483">
      <w:pPr>
        <w:ind w:left="432"/>
        <w:rPr>
          <w:i/>
        </w:rPr>
      </w:pPr>
      <w:r w:rsidRPr="00E31483">
        <w:rPr>
          <w:i/>
        </w:rPr>
        <w:t>(2)  intentionally denies or impedes another in the exercise or enjoyment of any right, privilege, power, or immunity, knowing his conduct is unlawful;  or</w:t>
      </w:r>
    </w:p>
    <w:p w14:paraId="39295A2A" w14:textId="77777777" w:rsidR="00E31483" w:rsidRPr="00E31483" w:rsidRDefault="00E31483" w:rsidP="00E31483">
      <w:pPr>
        <w:ind w:left="432"/>
        <w:rPr>
          <w:i/>
        </w:rPr>
      </w:pPr>
      <w:r w:rsidRPr="00E31483">
        <w:rPr>
          <w:i/>
        </w:rPr>
        <w:t>(3)  intentionally subjects another to sexual harassment.</w:t>
      </w:r>
    </w:p>
    <w:p w14:paraId="0274DD3F" w14:textId="77777777" w:rsidR="00E31483" w:rsidRPr="00E31483" w:rsidRDefault="00E31483" w:rsidP="00E31483">
      <w:pPr>
        <w:ind w:left="432"/>
        <w:rPr>
          <w:i/>
        </w:rPr>
      </w:pPr>
      <w:r w:rsidRPr="00E31483">
        <w:rPr>
          <w:i/>
        </w:rPr>
        <w:t>(b)  For purposes of this section, a public servant acts under color of his office or employment if he acts or purports to act in an official capacity or takes advantage of such actual or purported capacity.</w:t>
      </w:r>
    </w:p>
    <w:p w14:paraId="58586126" w14:textId="77777777" w:rsidR="00E31483" w:rsidRPr="00E31483" w:rsidRDefault="00E31483" w:rsidP="00E31483">
      <w:pPr>
        <w:ind w:left="432"/>
        <w:rPr>
          <w:i/>
        </w:rPr>
      </w:pPr>
      <w:r w:rsidRPr="00E31483">
        <w:rPr>
          <w:i/>
        </w:rPr>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14:paraId="5193CF8A" w14:textId="77777777" w:rsidR="00E31483" w:rsidRPr="00E31483" w:rsidRDefault="00E31483" w:rsidP="00E31483">
      <w:pPr>
        <w:ind w:left="432"/>
        <w:rPr>
          <w:i/>
        </w:rPr>
      </w:pPr>
      <w:r w:rsidRPr="00E31483">
        <w:rPr>
          <w:i/>
        </w:rPr>
        <w:t xml:space="preserve">(d)  An offense under this section is a Class A misdemeanor, except that an offense is a felony of the third degree if the public servant acted with the intent to impair the accuracy of data reported to the Texas Education Agency through the Public Education Information Management System (PEIMS) described by Sections </w:t>
      </w:r>
      <w:hyperlink r:id="rId15" w:tgtFrame="new" w:history="1">
        <w:r w:rsidRPr="00E31483">
          <w:rPr>
            <w:rStyle w:val="Hyperlink"/>
            <w:i/>
          </w:rPr>
          <w:t>48.008</w:t>
        </w:r>
      </w:hyperlink>
      <w:r w:rsidRPr="00E31483">
        <w:rPr>
          <w:i/>
        </w:rPr>
        <w:t xml:space="preserve"> and </w:t>
      </w:r>
      <w:hyperlink r:id="rId16" w:tgtFrame="new" w:history="1">
        <w:r w:rsidRPr="00E31483">
          <w:rPr>
            <w:rStyle w:val="Hyperlink"/>
            <w:i/>
          </w:rPr>
          <w:t>48.009</w:t>
        </w:r>
      </w:hyperlink>
      <w:r w:rsidRPr="00E31483">
        <w:rPr>
          <w:i/>
        </w:rPr>
        <w:t>, Education Code, under a law requiring that reporting.</w:t>
      </w:r>
    </w:p>
    <w:p w14:paraId="2E8DBEB8" w14:textId="77777777" w:rsidR="00E31483" w:rsidRPr="00E31483" w:rsidRDefault="00E31483" w:rsidP="00E31483">
      <w:pPr>
        <w:numPr>
          <w:ilvl w:val="1"/>
          <w:numId w:val="17"/>
        </w:numPr>
        <w:rPr>
          <w:b/>
        </w:rPr>
      </w:pPr>
      <w:r w:rsidRPr="00E31483">
        <w:rPr>
          <w:b/>
        </w:rPr>
        <w:t>Constitutional Protection</w:t>
      </w:r>
    </w:p>
    <w:p w14:paraId="0EDA6DAA" w14:textId="77777777" w:rsidR="00E31483" w:rsidRPr="00E31483" w:rsidRDefault="00E31483" w:rsidP="00E31483">
      <w:pPr>
        <w:ind w:left="432"/>
      </w:pPr>
      <w:r w:rsidRPr="00E31483">
        <w:t xml:space="preserve">Said refusal on the part of Defendant to perform an administrative duty had the effect of denying Plaintiff his/her rights in violation of the </w:t>
      </w:r>
      <w:hyperlink r:id="rId17" w:history="1">
        <w:r w:rsidRPr="00E31483">
          <w:rPr>
            <w:rStyle w:val="Hyperlink"/>
          </w:rPr>
          <w:t>Texas Constitution Article 1, Section 3,</w:t>
        </w:r>
      </w:hyperlink>
      <w:r w:rsidRPr="00E31483">
        <w:t xml:space="preserve"> which reads as follows:   </w:t>
      </w:r>
    </w:p>
    <w:p w14:paraId="6CADDDE9" w14:textId="77777777" w:rsidR="00E31483" w:rsidRPr="00E31483" w:rsidRDefault="00E31483" w:rsidP="00E31483">
      <w:pPr>
        <w:ind w:left="432"/>
        <w:rPr>
          <w:i/>
        </w:rPr>
      </w:pPr>
      <w:hyperlink r:id="rId18" w:history="1">
        <w:r w:rsidRPr="00E31483">
          <w:rPr>
            <w:rStyle w:val="Hyperlink"/>
            <w:i/>
          </w:rPr>
          <w:t>Article 1 Section 3:</w:t>
        </w:r>
      </w:hyperlink>
      <w:r w:rsidRPr="00E31483">
        <w:rPr>
          <w:i/>
        </w:rPr>
        <w:t xml:space="preserve"> That the general, great and essential principles of liberty and free government may be recognized and established, we declare:</w:t>
      </w:r>
    </w:p>
    <w:p w14:paraId="6527149A" w14:textId="77777777" w:rsidR="00E31483" w:rsidRPr="00E31483" w:rsidRDefault="00E31483" w:rsidP="00E31483">
      <w:pPr>
        <w:ind w:left="432"/>
        <w:rPr>
          <w:i/>
        </w:rPr>
      </w:pPr>
      <w:bookmarkStart w:id="0" w:name="1.3"/>
      <w:bookmarkStart w:id="1" w:name="122922.111999"/>
      <w:bookmarkEnd w:id="0"/>
      <w:bookmarkEnd w:id="1"/>
      <w:r w:rsidRPr="00E31483">
        <w:rPr>
          <w:i/>
        </w:rPr>
        <w:t>Sec. 3.  EQUAL RIGHTS.  All freemen†, when they form a social compact, have equal rights, and no man, or set of men, is entitled to exclusive separate public emoluments, or privileges, but in consideration of public services.</w:t>
      </w:r>
    </w:p>
    <w:p w14:paraId="274E3396" w14:textId="77777777" w:rsidR="00E31483" w:rsidRPr="00E31483" w:rsidRDefault="00E31483" w:rsidP="00E31483">
      <w:pPr>
        <w:ind w:left="432"/>
        <w:rPr>
          <w:i/>
        </w:rPr>
      </w:pPr>
      <w:r w:rsidRPr="00E31483">
        <w:rPr>
          <w:i/>
        </w:rPr>
        <w:lastRenderedPageBreak/>
        <w:t xml:space="preserve">Sec. 3a. EQUALITY UNDER THE LAW. Equality under the law shall not be denied or abridged because of sex, race, color, creed, or national origin. This amendment is self-operative. </w:t>
      </w:r>
    </w:p>
    <w:p w14:paraId="7E1DBA96" w14:textId="77777777" w:rsidR="00E31483" w:rsidRPr="00E31483" w:rsidRDefault="00E31483" w:rsidP="00E31483">
      <w:pPr>
        <w:ind w:left="432"/>
      </w:pPr>
      <w:r w:rsidRPr="00E31483">
        <w:t xml:space="preserve">Said failure further disenfranchised Plaintiff in violation of </w:t>
      </w:r>
      <w:hyperlink r:id="rId19" w:anchor="1.19" w:history="1">
        <w:r w:rsidRPr="00E31483">
          <w:rPr>
            <w:rStyle w:val="Hyperlink"/>
          </w:rPr>
          <w:t>Texas Constitution Article 1, Section 19</w:t>
        </w:r>
      </w:hyperlink>
      <w:r w:rsidRPr="00E31483">
        <w:t xml:space="preserve"> which reads as follows: </w:t>
      </w:r>
    </w:p>
    <w:p w14:paraId="558BF611" w14:textId="77777777" w:rsidR="00E31483" w:rsidRPr="00E31483" w:rsidRDefault="00E31483" w:rsidP="00E31483">
      <w:pPr>
        <w:ind w:left="432"/>
        <w:rPr>
          <w:i/>
        </w:rPr>
      </w:pPr>
      <w:hyperlink r:id="rId20" w:anchor="1.19" w:history="1">
        <w:r w:rsidRPr="00E31483">
          <w:rPr>
            <w:rStyle w:val="Hyperlink"/>
            <w:i/>
          </w:rPr>
          <w:t>Sec. 19. DEPRIVATION OF LIFE, LIBERTY, PROPERTY, ETC. BY DUE COURSE OF LAW</w:t>
        </w:r>
      </w:hyperlink>
      <w:r w:rsidRPr="00E31483">
        <w:rPr>
          <w:i/>
        </w:rPr>
        <w:t>. No citizen of this State shall be deprived of life, liberty, property, privileges or immunities, or in any manner disfranchised, except by the due course of the law of the land.</w:t>
      </w:r>
    </w:p>
    <w:p w14:paraId="70C7E109" w14:textId="77777777" w:rsidR="000C02B2" w:rsidRDefault="000C02B2" w:rsidP="00AD3393">
      <w:pPr>
        <w:ind w:left="432"/>
      </w:pPr>
    </w:p>
    <w:p w14:paraId="3F10FE92" w14:textId="60CB3DC4" w:rsidR="004816F4" w:rsidRDefault="004816F4" w:rsidP="004B08CD">
      <w:r>
        <w:t xml:space="preserve">I charge that heretofore, and before the making and filing of this complaint, on or before the   </w:t>
      </w:r>
      <w:r w:rsidR="00902306" w:rsidRPr="00271BCE">
        <w:rPr>
          <w:b/>
          <w:bCs w:val="0"/>
        </w:rPr>
        <w:t>8</w:t>
      </w:r>
      <w:r w:rsidR="00902306" w:rsidRPr="00271BCE">
        <w:rPr>
          <w:b/>
          <w:bCs w:val="0"/>
          <w:vertAlign w:val="superscript"/>
        </w:rPr>
        <w:t>th</w:t>
      </w:r>
      <w:r w:rsidR="00902306" w:rsidRPr="00271BCE">
        <w:rPr>
          <w:b/>
          <w:bCs w:val="0"/>
        </w:rPr>
        <w:t xml:space="preserve"> d</w:t>
      </w:r>
      <w:r w:rsidRPr="00271BCE">
        <w:rPr>
          <w:b/>
          <w:bCs w:val="0"/>
        </w:rPr>
        <w:t xml:space="preserve">ay of </w:t>
      </w:r>
      <w:r w:rsidR="00902306" w:rsidRPr="00271BCE">
        <w:rPr>
          <w:b/>
          <w:bCs w:val="0"/>
        </w:rPr>
        <w:t>October 2025</w:t>
      </w:r>
      <w:r>
        <w:t xml:space="preserve">, in the County of </w:t>
      </w:r>
      <w:r w:rsidR="00902306" w:rsidRPr="00902306">
        <w:rPr>
          <w:b/>
          <w:bCs w:val="0"/>
        </w:rPr>
        <w:t>Tarrant</w:t>
      </w:r>
      <w:r>
        <w:t xml:space="preserve"> and State of Texas, </w:t>
      </w:r>
      <w:r w:rsidR="00902306" w:rsidRPr="00902306">
        <w:rPr>
          <w:b/>
          <w:bCs w:val="0"/>
        </w:rPr>
        <w:t>William Brandt</w:t>
      </w:r>
      <w:r>
        <w:t xml:space="preserve">, did then and there unlawfully and willfully violate </w:t>
      </w:r>
      <w:hyperlink r:id="rId21" w:anchor="39.03" w:history="1">
        <w:r w:rsidRPr="00271BCE">
          <w:rPr>
            <w:rStyle w:val="Hyperlink"/>
            <w:b/>
            <w:bCs w:val="0"/>
          </w:rPr>
          <w:t xml:space="preserve">Section </w:t>
        </w:r>
        <w:r w:rsidR="00902306" w:rsidRPr="00271BCE">
          <w:rPr>
            <w:rStyle w:val="Hyperlink"/>
            <w:b/>
            <w:bCs w:val="0"/>
          </w:rPr>
          <w:t>3</w:t>
        </w:r>
        <w:r w:rsidR="008737D7">
          <w:rPr>
            <w:rStyle w:val="Hyperlink"/>
            <w:b/>
            <w:bCs w:val="0"/>
          </w:rPr>
          <w:t>9.03</w:t>
        </w:r>
        <w:r w:rsidR="007D0F0A">
          <w:rPr>
            <w:rStyle w:val="Hyperlink"/>
            <w:b/>
            <w:bCs w:val="0"/>
          </w:rPr>
          <w:t>_</w:t>
        </w:r>
        <w:r w:rsidRPr="00271BCE">
          <w:rPr>
            <w:rStyle w:val="Hyperlink"/>
            <w:b/>
            <w:bCs w:val="0"/>
          </w:rPr>
          <w:t>Texas Penal Code</w:t>
        </w:r>
      </w:hyperlink>
      <w:r>
        <w:t xml:space="preserve">, against the peace and dignity of the State.  </w:t>
      </w:r>
    </w:p>
    <w:p w14:paraId="0A02FAE3" w14:textId="77777777" w:rsidR="004816F4" w:rsidRDefault="004816F4" w:rsidP="004816F4">
      <w:r>
        <w:t xml:space="preserve">Respectfully Submitted, </w:t>
      </w:r>
    </w:p>
    <w:p w14:paraId="2F5F93C2" w14:textId="77777777" w:rsidR="004816F4" w:rsidRDefault="004816F4" w:rsidP="004816F4"/>
    <w:p w14:paraId="00B44349" w14:textId="77777777" w:rsidR="004816F4" w:rsidRDefault="004816F4" w:rsidP="004816F4">
      <w:r>
        <w:t>Sign: ________________________________________  (sign before a notary)</w:t>
      </w:r>
    </w:p>
    <w:p w14:paraId="1E85F7C7" w14:textId="77777777" w:rsidR="004816F4" w:rsidRDefault="004816F4" w:rsidP="00C1015C">
      <w:pPr>
        <w:pStyle w:val="Address"/>
      </w:pPr>
      <w:r>
        <w:t xml:space="preserve">Name: _____________________________ </w:t>
      </w:r>
    </w:p>
    <w:p w14:paraId="147F3FE0" w14:textId="77777777" w:rsidR="004816F4" w:rsidRDefault="004816F4" w:rsidP="00C1015C">
      <w:pPr>
        <w:pStyle w:val="Address"/>
      </w:pPr>
      <w:r>
        <w:t>Address: __________________________________</w:t>
      </w:r>
    </w:p>
    <w:p w14:paraId="70C2244A" w14:textId="77777777" w:rsidR="004816F4" w:rsidRDefault="004816F4" w:rsidP="00C1015C">
      <w:pPr>
        <w:pStyle w:val="Address"/>
      </w:pPr>
      <w:r>
        <w:t>City: _____________  ST: ________  Zip: _______</w:t>
      </w:r>
    </w:p>
    <w:p w14:paraId="62F71E02" w14:textId="77777777" w:rsidR="001724FB" w:rsidRDefault="004816F4" w:rsidP="001724FB">
      <w:pPr>
        <w:pStyle w:val="Address"/>
      </w:pPr>
      <w:r>
        <w:t>Email: _______________________________________</w:t>
      </w:r>
      <w:r w:rsidR="004A4495">
        <w:t xml:space="preserve">  </w:t>
      </w:r>
    </w:p>
    <w:p w14:paraId="3D472358" w14:textId="77777777" w:rsidR="001724FB" w:rsidRDefault="001724FB">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after="200" w:line="276" w:lineRule="auto"/>
        <w:jc w:val="left"/>
        <w:rPr>
          <w:b/>
          <w:iCs/>
          <w:sz w:val="32"/>
          <w:szCs w:val="24"/>
        </w:rPr>
      </w:pPr>
      <w:r>
        <w:br w:type="page"/>
      </w:r>
    </w:p>
    <w:p w14:paraId="6D23C108" w14:textId="77777777" w:rsidR="004816F4" w:rsidRDefault="004816F4" w:rsidP="00C1015C">
      <w:pPr>
        <w:pStyle w:val="Address"/>
      </w:pPr>
    </w:p>
    <w:p w14:paraId="0FB1367D" w14:textId="77777777" w:rsidR="004816F4" w:rsidRDefault="004816F4" w:rsidP="004816F4">
      <w:pPr>
        <w:pStyle w:val="Court"/>
      </w:pPr>
      <w:r>
        <w:t>VERIFICATION</w:t>
      </w:r>
    </w:p>
    <w:p w14:paraId="1C840027" w14:textId="77777777" w:rsidR="004816F4" w:rsidRDefault="004816F4" w:rsidP="004816F4">
      <w:r>
        <w:t xml:space="preserve">I, Name: __________________________, do swear and affirm that all statements made herein are true and accurate, in all respects, to the best of my knowledge.  </w:t>
      </w:r>
    </w:p>
    <w:p w14:paraId="0F068820" w14:textId="77777777" w:rsidR="004816F4" w:rsidRPr="001724FB" w:rsidRDefault="004816F4" w:rsidP="001724FB">
      <w:pPr>
        <w:pStyle w:val="Address"/>
        <w:rPr>
          <w:sz w:val="24"/>
          <w:szCs w:val="20"/>
        </w:rPr>
      </w:pPr>
      <w:r w:rsidRPr="001724FB">
        <w:rPr>
          <w:sz w:val="24"/>
          <w:szCs w:val="20"/>
        </w:rPr>
        <w:t xml:space="preserve">Sign: ______________________________ </w:t>
      </w:r>
    </w:p>
    <w:p w14:paraId="08A0F0B2" w14:textId="77777777" w:rsidR="004816F4" w:rsidRPr="001724FB" w:rsidRDefault="004816F4" w:rsidP="001724FB">
      <w:pPr>
        <w:pStyle w:val="Address"/>
        <w:rPr>
          <w:sz w:val="24"/>
          <w:szCs w:val="20"/>
        </w:rPr>
      </w:pPr>
      <w:r w:rsidRPr="001724FB">
        <w:rPr>
          <w:sz w:val="24"/>
          <w:szCs w:val="20"/>
        </w:rPr>
        <w:t xml:space="preserve">Name: _____________________ </w:t>
      </w:r>
    </w:p>
    <w:p w14:paraId="213E9191" w14:textId="77777777" w:rsidR="004816F4" w:rsidRPr="001724FB" w:rsidRDefault="004816F4" w:rsidP="001724FB">
      <w:pPr>
        <w:pStyle w:val="Address"/>
        <w:rPr>
          <w:sz w:val="24"/>
          <w:szCs w:val="20"/>
        </w:rPr>
      </w:pPr>
      <w:r w:rsidRPr="001724FB">
        <w:rPr>
          <w:sz w:val="24"/>
          <w:szCs w:val="20"/>
        </w:rPr>
        <w:t>Address: ____________________________</w:t>
      </w:r>
    </w:p>
    <w:p w14:paraId="7863244A" w14:textId="77777777" w:rsidR="004816F4" w:rsidRPr="001724FB" w:rsidRDefault="004816F4" w:rsidP="001724FB">
      <w:pPr>
        <w:pStyle w:val="Address"/>
        <w:rPr>
          <w:sz w:val="24"/>
          <w:szCs w:val="20"/>
        </w:rPr>
      </w:pPr>
      <w:r w:rsidRPr="001724FB">
        <w:rPr>
          <w:sz w:val="24"/>
          <w:szCs w:val="20"/>
        </w:rPr>
        <w:t>City: _____________  ST: ________  Zip: _______</w:t>
      </w:r>
    </w:p>
    <w:p w14:paraId="0E742911" w14:textId="77777777" w:rsidR="004816F4" w:rsidRPr="001724FB" w:rsidRDefault="004816F4" w:rsidP="001724FB">
      <w:pPr>
        <w:pStyle w:val="Address"/>
        <w:rPr>
          <w:sz w:val="24"/>
          <w:szCs w:val="20"/>
        </w:rPr>
      </w:pPr>
      <w:r w:rsidRPr="001724FB">
        <w:rPr>
          <w:sz w:val="24"/>
          <w:szCs w:val="20"/>
        </w:rPr>
        <w:t>Email: __________________________</w:t>
      </w:r>
    </w:p>
    <w:p w14:paraId="19582029" w14:textId="77777777" w:rsidR="001724FB" w:rsidRDefault="001724FB" w:rsidP="004816F4"/>
    <w:p w14:paraId="64D67419" w14:textId="77777777" w:rsidR="004816F4" w:rsidRDefault="004816F4" w:rsidP="004816F4">
      <w:r>
        <w:t>The Person above, who proved to me on the basis of satisfactory evidence to be the person whose name is subscribed to this document and acknowledged to me that he/she executed the same in his authorized capacity</w:t>
      </w:r>
      <w:r w:rsidR="001724FB">
        <w:t>,</w:t>
      </w:r>
      <w:r>
        <w:t xml:space="preserve"> and that by his signature on this instrument who is the person who executed this instrument.</w:t>
      </w:r>
    </w:p>
    <w:p w14:paraId="1230CD8F" w14:textId="77777777" w:rsidR="004816F4" w:rsidRDefault="004816F4" w:rsidP="004816F4"/>
    <w:p w14:paraId="754A9EB1" w14:textId="77777777" w:rsidR="004816F4" w:rsidRDefault="004816F4" w:rsidP="004816F4">
      <w:r>
        <w:t>I certify under PENALTY OF PERJURY under the laws of this State that the foregoing paragraph is true and correct.</w:t>
      </w:r>
    </w:p>
    <w:p w14:paraId="4AB6F1E6" w14:textId="77777777" w:rsidR="004816F4" w:rsidRDefault="004816F4" w:rsidP="004816F4">
      <w:r>
        <w:t>Witness my hand and official seal.</w:t>
      </w:r>
    </w:p>
    <w:p w14:paraId="676AD94C" w14:textId="77777777" w:rsidR="004816F4" w:rsidRDefault="004816F4" w:rsidP="004816F4">
      <w:r>
        <w:t>______________________________</w:t>
      </w:r>
      <w:r w:rsidR="001724FB">
        <w:t xml:space="preserve">  </w:t>
      </w:r>
      <w:r w:rsidR="001724FB">
        <w:tab/>
      </w:r>
      <w:r>
        <w:t>Notary Printed: __________________________</w:t>
      </w:r>
    </w:p>
    <w:p w14:paraId="091F2329" w14:textId="77777777" w:rsidR="004816F4" w:rsidRDefault="004816F4" w:rsidP="004816F4">
      <w:r>
        <w:t>NOTARY PUBLIC IN AND FOR</w:t>
      </w:r>
      <w:r>
        <w:tab/>
      </w:r>
      <w:r>
        <w:tab/>
      </w:r>
      <w:r>
        <w:tab/>
      </w:r>
      <w:r>
        <w:tab/>
      </w:r>
      <w:r>
        <w:tab/>
        <w:t>Notary Seal</w:t>
      </w:r>
    </w:p>
    <w:p w14:paraId="0A949A9D" w14:textId="77777777" w:rsidR="004816F4" w:rsidRDefault="004816F4" w:rsidP="004816F4">
      <w:r>
        <w:t>THE STATE OF TEXAS</w:t>
      </w:r>
    </w:p>
    <w:p w14:paraId="01FC2DCA" w14:textId="77777777" w:rsidR="004816F4" w:rsidRDefault="004816F4" w:rsidP="004816F4"/>
    <w:p w14:paraId="42754D10" w14:textId="77777777" w:rsidR="00124AB7" w:rsidRPr="00D70633" w:rsidRDefault="00124AB7" w:rsidP="00D70633"/>
    <w:sectPr w:rsidR="00124AB7" w:rsidRPr="00D70633" w:rsidSect="004A4495">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56634" w14:textId="77777777" w:rsidR="00823CC6" w:rsidRDefault="00823CC6" w:rsidP="00A44262">
      <w:pPr>
        <w:spacing w:after="0" w:line="240" w:lineRule="auto"/>
      </w:pPr>
      <w:r>
        <w:separator/>
      </w:r>
    </w:p>
  </w:endnote>
  <w:endnote w:type="continuationSeparator" w:id="0">
    <w:p w14:paraId="462F4FD5" w14:textId="77777777" w:rsidR="00823CC6" w:rsidRDefault="00823CC6"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0ED02" w14:textId="77777777" w:rsidR="00103F24" w:rsidRDefault="00103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E78D" w14:textId="56F6C6EB" w:rsidR="003E2AA4" w:rsidRPr="00C37458" w:rsidRDefault="00902306" w:rsidP="00AE0758">
    <w:pPr>
      <w:pStyle w:val="Footer"/>
      <w:jc w:val="center"/>
      <w:rPr>
        <w:sz w:val="20"/>
        <w:szCs w:val="16"/>
      </w:rPr>
    </w:pPr>
    <w:r>
      <w:rPr>
        <w:rFonts w:ascii="Cambria" w:eastAsia="MS Mincho" w:hAnsi="Cambria"/>
        <w:b/>
        <w:bCs w:val="0"/>
        <w:sz w:val="20"/>
        <w:lang w:eastAsia="en-US"/>
      </w:rPr>
      <w:t>2025-10-8</w:t>
    </w:r>
    <w:r w:rsidR="000C02B2">
      <w:rPr>
        <w:rFonts w:ascii="Cambria" w:eastAsia="MS Mincho" w:hAnsi="Cambria"/>
        <w:b/>
        <w:bCs w:val="0"/>
        <w:sz w:val="20"/>
        <w:lang w:eastAsia="en-US"/>
      </w:rPr>
      <w:t>_</w:t>
    </w:r>
    <w:r w:rsidR="004B1C80">
      <w:rPr>
        <w:rFonts w:ascii="Cambria" w:eastAsia="MS Mincho" w:hAnsi="Cambria"/>
        <w:b/>
        <w:bCs w:val="0"/>
        <w:sz w:val="20"/>
        <w:lang w:eastAsia="en-US"/>
      </w:rPr>
      <w:t>3</w:t>
    </w:r>
    <w:r w:rsidR="008737D7">
      <w:rPr>
        <w:rFonts w:ascii="Cambria" w:eastAsia="MS Mincho" w:hAnsi="Cambria"/>
        <w:b/>
        <w:bCs w:val="0"/>
        <w:sz w:val="20"/>
        <w:lang w:eastAsia="en-US"/>
      </w:rPr>
      <w:t>9.03</w:t>
    </w:r>
    <w:r w:rsidR="000C02B2">
      <w:rPr>
        <w:rFonts w:ascii="Cambria" w:eastAsia="MS Mincho" w:hAnsi="Cambria"/>
        <w:b/>
        <w:bCs w:val="0"/>
        <w:sz w:val="20"/>
        <w:lang w:eastAsia="en-US"/>
      </w:rPr>
      <w:t xml:space="preserve"> </w:t>
    </w:r>
    <w:r>
      <w:rPr>
        <w:rFonts w:ascii="Cambria" w:eastAsia="MS Mincho" w:hAnsi="Cambria"/>
        <w:b/>
        <w:bCs w:val="0"/>
        <w:sz w:val="20"/>
        <w:lang w:eastAsia="en-US"/>
      </w:rPr>
      <w:t xml:space="preserve"> William Brandt</w:t>
    </w:r>
    <w:r w:rsidR="004A4495">
      <w:rPr>
        <w:rFonts w:ascii="Cambria" w:eastAsia="MS Mincho" w:hAnsi="Cambria"/>
        <w:b/>
        <w:bCs w:val="0"/>
        <w:sz w:val="20"/>
        <w:lang w:eastAsia="en-US"/>
      </w:rPr>
      <w:tab/>
    </w:r>
    <w:r w:rsidR="004A4495">
      <w:rPr>
        <w:rFonts w:ascii="Cambria" w:eastAsia="MS Mincho" w:hAnsi="Cambria"/>
        <w:b/>
        <w:bCs w:val="0"/>
        <w:sz w:val="20"/>
        <w:lang w:eastAsia="en-US"/>
      </w:rPr>
      <w:tab/>
    </w:r>
    <w:r w:rsidR="00C37458" w:rsidRPr="00C37458">
      <w:rPr>
        <w:b/>
        <w:bCs w:val="0"/>
        <w:sz w:val="20"/>
        <w:szCs w:val="16"/>
      </w:rPr>
      <w:t xml:space="preserve"> </w:t>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6A9F" w14:textId="77777777" w:rsidR="00103F24" w:rsidRDefault="00103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E4D15" w14:textId="77777777" w:rsidR="00823CC6" w:rsidRDefault="00823CC6" w:rsidP="00A44262">
      <w:pPr>
        <w:spacing w:after="0" w:line="240" w:lineRule="auto"/>
      </w:pPr>
      <w:r>
        <w:separator/>
      </w:r>
    </w:p>
  </w:footnote>
  <w:footnote w:type="continuationSeparator" w:id="0">
    <w:p w14:paraId="3658067D" w14:textId="77777777" w:rsidR="00823CC6" w:rsidRDefault="00823CC6" w:rsidP="00A44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9846" w14:textId="77777777" w:rsidR="00103F24" w:rsidRDefault="00103F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4849" w14:textId="53C520CC" w:rsidR="004A4495" w:rsidRPr="00622E6D" w:rsidRDefault="00103F24">
    <w:pPr>
      <w:pStyle w:val="Header"/>
      <w:rPr>
        <w:color w:val="D9E2F3" w:themeColor="accent1" w:themeTint="33"/>
      </w:rPr>
    </w:pPr>
    <w:hyperlink r:id="rId1" w:history="1">
      <w:r w:rsidRPr="00E43317">
        <w:rPr>
          <w:rStyle w:val="Hyperlink"/>
        </w:rPr>
        <w:t>www.prosefromhell.com/templates/Docs/Southlake/2025-10-8_39.03_Brant.docs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772A3" w14:textId="77777777" w:rsidR="00103F24" w:rsidRDefault="00103F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0" w:nlCheck="1" w:checkStyle="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F0A"/>
    <w:rsid w:val="0000262C"/>
    <w:rsid w:val="000144A9"/>
    <w:rsid w:val="00020078"/>
    <w:rsid w:val="0002344F"/>
    <w:rsid w:val="00027CC9"/>
    <w:rsid w:val="0003508F"/>
    <w:rsid w:val="00035DD0"/>
    <w:rsid w:val="000426BC"/>
    <w:rsid w:val="00043C2B"/>
    <w:rsid w:val="00044CD8"/>
    <w:rsid w:val="00051527"/>
    <w:rsid w:val="0005560A"/>
    <w:rsid w:val="0005576E"/>
    <w:rsid w:val="00063421"/>
    <w:rsid w:val="00070527"/>
    <w:rsid w:val="00080B31"/>
    <w:rsid w:val="00084711"/>
    <w:rsid w:val="00093011"/>
    <w:rsid w:val="000A0128"/>
    <w:rsid w:val="000A1C94"/>
    <w:rsid w:val="000B00F8"/>
    <w:rsid w:val="000B39AA"/>
    <w:rsid w:val="000B551B"/>
    <w:rsid w:val="000C02B2"/>
    <w:rsid w:val="000C2160"/>
    <w:rsid w:val="000C5B8E"/>
    <w:rsid w:val="000D2B72"/>
    <w:rsid w:val="000E2BF4"/>
    <w:rsid w:val="000E6BB7"/>
    <w:rsid w:val="000F5015"/>
    <w:rsid w:val="000F5E17"/>
    <w:rsid w:val="00103F24"/>
    <w:rsid w:val="0011393E"/>
    <w:rsid w:val="00115BAE"/>
    <w:rsid w:val="00121AA1"/>
    <w:rsid w:val="00121D5D"/>
    <w:rsid w:val="00124AB7"/>
    <w:rsid w:val="00130DE4"/>
    <w:rsid w:val="00131FDE"/>
    <w:rsid w:val="00132AA0"/>
    <w:rsid w:val="0014488C"/>
    <w:rsid w:val="001458F1"/>
    <w:rsid w:val="001515D1"/>
    <w:rsid w:val="001516FC"/>
    <w:rsid w:val="00157801"/>
    <w:rsid w:val="0017053D"/>
    <w:rsid w:val="00171194"/>
    <w:rsid w:val="001724FB"/>
    <w:rsid w:val="00177AA6"/>
    <w:rsid w:val="00180C54"/>
    <w:rsid w:val="001838B1"/>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0702E"/>
    <w:rsid w:val="002106C6"/>
    <w:rsid w:val="00216ECC"/>
    <w:rsid w:val="00244D6E"/>
    <w:rsid w:val="00245FD7"/>
    <w:rsid w:val="00247723"/>
    <w:rsid w:val="002575EF"/>
    <w:rsid w:val="002601F3"/>
    <w:rsid w:val="00270658"/>
    <w:rsid w:val="00271BCE"/>
    <w:rsid w:val="002747B4"/>
    <w:rsid w:val="00280A40"/>
    <w:rsid w:val="00281A18"/>
    <w:rsid w:val="002837E9"/>
    <w:rsid w:val="002844D1"/>
    <w:rsid w:val="00291A8A"/>
    <w:rsid w:val="00296926"/>
    <w:rsid w:val="00296BDA"/>
    <w:rsid w:val="002A5A4D"/>
    <w:rsid w:val="002A7B63"/>
    <w:rsid w:val="002C3702"/>
    <w:rsid w:val="002C7D14"/>
    <w:rsid w:val="002D5A87"/>
    <w:rsid w:val="002E6919"/>
    <w:rsid w:val="00306B82"/>
    <w:rsid w:val="0031260D"/>
    <w:rsid w:val="003158F3"/>
    <w:rsid w:val="00316DB2"/>
    <w:rsid w:val="00322680"/>
    <w:rsid w:val="0033093C"/>
    <w:rsid w:val="00335EE7"/>
    <w:rsid w:val="00336A1A"/>
    <w:rsid w:val="003429D5"/>
    <w:rsid w:val="00351276"/>
    <w:rsid w:val="00353BD1"/>
    <w:rsid w:val="00355932"/>
    <w:rsid w:val="0037117A"/>
    <w:rsid w:val="003821CD"/>
    <w:rsid w:val="0038548A"/>
    <w:rsid w:val="003A402C"/>
    <w:rsid w:val="003A6694"/>
    <w:rsid w:val="003A7D01"/>
    <w:rsid w:val="003B346C"/>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54C06"/>
    <w:rsid w:val="00461CD5"/>
    <w:rsid w:val="00472377"/>
    <w:rsid w:val="004810CD"/>
    <w:rsid w:val="004816F4"/>
    <w:rsid w:val="004860B0"/>
    <w:rsid w:val="00487BB4"/>
    <w:rsid w:val="004925BB"/>
    <w:rsid w:val="004A4495"/>
    <w:rsid w:val="004A6157"/>
    <w:rsid w:val="004B08CD"/>
    <w:rsid w:val="004B1C80"/>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1D86"/>
    <w:rsid w:val="005760A5"/>
    <w:rsid w:val="005874C1"/>
    <w:rsid w:val="00592F73"/>
    <w:rsid w:val="005A0175"/>
    <w:rsid w:val="005A705A"/>
    <w:rsid w:val="005C04E3"/>
    <w:rsid w:val="005C5E9D"/>
    <w:rsid w:val="005E0B51"/>
    <w:rsid w:val="005E2CF4"/>
    <w:rsid w:val="005E4BA6"/>
    <w:rsid w:val="005E50A3"/>
    <w:rsid w:val="005F1AD0"/>
    <w:rsid w:val="005F7B59"/>
    <w:rsid w:val="00602391"/>
    <w:rsid w:val="006069D6"/>
    <w:rsid w:val="00606E61"/>
    <w:rsid w:val="0061246E"/>
    <w:rsid w:val="00614424"/>
    <w:rsid w:val="00615FA6"/>
    <w:rsid w:val="00621B79"/>
    <w:rsid w:val="00622E6D"/>
    <w:rsid w:val="006254AA"/>
    <w:rsid w:val="00640D1B"/>
    <w:rsid w:val="006426A5"/>
    <w:rsid w:val="00643322"/>
    <w:rsid w:val="00655D30"/>
    <w:rsid w:val="00662781"/>
    <w:rsid w:val="0066456E"/>
    <w:rsid w:val="00666861"/>
    <w:rsid w:val="0067164F"/>
    <w:rsid w:val="00672A3F"/>
    <w:rsid w:val="00674F86"/>
    <w:rsid w:val="00691B34"/>
    <w:rsid w:val="006A288A"/>
    <w:rsid w:val="006A4CB9"/>
    <w:rsid w:val="006B52EA"/>
    <w:rsid w:val="006C0A3A"/>
    <w:rsid w:val="006C5908"/>
    <w:rsid w:val="006C5F46"/>
    <w:rsid w:val="006D39E7"/>
    <w:rsid w:val="006D55FD"/>
    <w:rsid w:val="006E3461"/>
    <w:rsid w:val="006F7854"/>
    <w:rsid w:val="00700DD0"/>
    <w:rsid w:val="007032E2"/>
    <w:rsid w:val="00704CCD"/>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2525"/>
    <w:rsid w:val="007933AA"/>
    <w:rsid w:val="007A7ADB"/>
    <w:rsid w:val="007B455E"/>
    <w:rsid w:val="007B4CDB"/>
    <w:rsid w:val="007C6D5B"/>
    <w:rsid w:val="007D0040"/>
    <w:rsid w:val="007D0F0A"/>
    <w:rsid w:val="007D22A5"/>
    <w:rsid w:val="007D3BD8"/>
    <w:rsid w:val="007D56DE"/>
    <w:rsid w:val="007D69AC"/>
    <w:rsid w:val="007E2D6C"/>
    <w:rsid w:val="007E4907"/>
    <w:rsid w:val="007F033A"/>
    <w:rsid w:val="007F6C70"/>
    <w:rsid w:val="00802072"/>
    <w:rsid w:val="00802C9B"/>
    <w:rsid w:val="008036D4"/>
    <w:rsid w:val="00806FD5"/>
    <w:rsid w:val="00807F6F"/>
    <w:rsid w:val="008175C9"/>
    <w:rsid w:val="00822540"/>
    <w:rsid w:val="00823CC6"/>
    <w:rsid w:val="00834D19"/>
    <w:rsid w:val="008379F1"/>
    <w:rsid w:val="00842B40"/>
    <w:rsid w:val="00850BB8"/>
    <w:rsid w:val="008512B3"/>
    <w:rsid w:val="00871220"/>
    <w:rsid w:val="008737D7"/>
    <w:rsid w:val="00873CA6"/>
    <w:rsid w:val="00882510"/>
    <w:rsid w:val="00887BA7"/>
    <w:rsid w:val="00891000"/>
    <w:rsid w:val="008957D3"/>
    <w:rsid w:val="008965E1"/>
    <w:rsid w:val="008A08B8"/>
    <w:rsid w:val="008A5C7E"/>
    <w:rsid w:val="008B520A"/>
    <w:rsid w:val="008C1370"/>
    <w:rsid w:val="008C78DF"/>
    <w:rsid w:val="008D131C"/>
    <w:rsid w:val="008E2FC8"/>
    <w:rsid w:val="008F203A"/>
    <w:rsid w:val="008F5BCD"/>
    <w:rsid w:val="00902306"/>
    <w:rsid w:val="00917194"/>
    <w:rsid w:val="00917984"/>
    <w:rsid w:val="00922B95"/>
    <w:rsid w:val="00924B3A"/>
    <w:rsid w:val="00925F44"/>
    <w:rsid w:val="00926208"/>
    <w:rsid w:val="0093032E"/>
    <w:rsid w:val="00931F42"/>
    <w:rsid w:val="0093211F"/>
    <w:rsid w:val="00936173"/>
    <w:rsid w:val="00937B57"/>
    <w:rsid w:val="00940F4E"/>
    <w:rsid w:val="009572A1"/>
    <w:rsid w:val="0097228C"/>
    <w:rsid w:val="0099083E"/>
    <w:rsid w:val="00992CCF"/>
    <w:rsid w:val="009B1B81"/>
    <w:rsid w:val="009B282D"/>
    <w:rsid w:val="009B5AD8"/>
    <w:rsid w:val="009C5BDB"/>
    <w:rsid w:val="009D54AA"/>
    <w:rsid w:val="009F15DC"/>
    <w:rsid w:val="009F1E00"/>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7C07"/>
    <w:rsid w:val="00AD3393"/>
    <w:rsid w:val="00AD7948"/>
    <w:rsid w:val="00AE0758"/>
    <w:rsid w:val="00AE0E59"/>
    <w:rsid w:val="00AE3C58"/>
    <w:rsid w:val="00AF287B"/>
    <w:rsid w:val="00AF68BC"/>
    <w:rsid w:val="00B00E6D"/>
    <w:rsid w:val="00B0303D"/>
    <w:rsid w:val="00B07452"/>
    <w:rsid w:val="00B16320"/>
    <w:rsid w:val="00B26D41"/>
    <w:rsid w:val="00B3171B"/>
    <w:rsid w:val="00B36FA1"/>
    <w:rsid w:val="00B403B4"/>
    <w:rsid w:val="00B546F6"/>
    <w:rsid w:val="00B60752"/>
    <w:rsid w:val="00B6151B"/>
    <w:rsid w:val="00B641C7"/>
    <w:rsid w:val="00B771F9"/>
    <w:rsid w:val="00B80B37"/>
    <w:rsid w:val="00B9039E"/>
    <w:rsid w:val="00B915FC"/>
    <w:rsid w:val="00B93E51"/>
    <w:rsid w:val="00B93E94"/>
    <w:rsid w:val="00B95434"/>
    <w:rsid w:val="00B97D3B"/>
    <w:rsid w:val="00BA4EB6"/>
    <w:rsid w:val="00BA5DBF"/>
    <w:rsid w:val="00BB3380"/>
    <w:rsid w:val="00BB41BE"/>
    <w:rsid w:val="00BB4CA8"/>
    <w:rsid w:val="00BD7738"/>
    <w:rsid w:val="00C000AF"/>
    <w:rsid w:val="00C049CC"/>
    <w:rsid w:val="00C055CA"/>
    <w:rsid w:val="00C1015C"/>
    <w:rsid w:val="00C10480"/>
    <w:rsid w:val="00C16052"/>
    <w:rsid w:val="00C22153"/>
    <w:rsid w:val="00C36FE8"/>
    <w:rsid w:val="00C37458"/>
    <w:rsid w:val="00C42A08"/>
    <w:rsid w:val="00C704CB"/>
    <w:rsid w:val="00C71787"/>
    <w:rsid w:val="00C74726"/>
    <w:rsid w:val="00C90F22"/>
    <w:rsid w:val="00C951AC"/>
    <w:rsid w:val="00C96035"/>
    <w:rsid w:val="00CA2B3A"/>
    <w:rsid w:val="00CA7041"/>
    <w:rsid w:val="00CB0BBC"/>
    <w:rsid w:val="00CB7BA3"/>
    <w:rsid w:val="00CC773C"/>
    <w:rsid w:val="00CD697B"/>
    <w:rsid w:val="00CE2D44"/>
    <w:rsid w:val="00CE3BB7"/>
    <w:rsid w:val="00CE57EF"/>
    <w:rsid w:val="00CE69A5"/>
    <w:rsid w:val="00CF1EC3"/>
    <w:rsid w:val="00CF5EA8"/>
    <w:rsid w:val="00D0256E"/>
    <w:rsid w:val="00D116C9"/>
    <w:rsid w:val="00D13B5A"/>
    <w:rsid w:val="00D304F6"/>
    <w:rsid w:val="00D3117C"/>
    <w:rsid w:val="00D32CFA"/>
    <w:rsid w:val="00D377A7"/>
    <w:rsid w:val="00D44EC5"/>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C030C"/>
    <w:rsid w:val="00DD1B37"/>
    <w:rsid w:val="00DD6C81"/>
    <w:rsid w:val="00DD6E1B"/>
    <w:rsid w:val="00DE2962"/>
    <w:rsid w:val="00DE6445"/>
    <w:rsid w:val="00DE7EE2"/>
    <w:rsid w:val="00E02A3E"/>
    <w:rsid w:val="00E04F82"/>
    <w:rsid w:val="00E125F7"/>
    <w:rsid w:val="00E14408"/>
    <w:rsid w:val="00E14EB0"/>
    <w:rsid w:val="00E24971"/>
    <w:rsid w:val="00E272D4"/>
    <w:rsid w:val="00E3105A"/>
    <w:rsid w:val="00E31483"/>
    <w:rsid w:val="00E4787E"/>
    <w:rsid w:val="00E500D4"/>
    <w:rsid w:val="00E50DB6"/>
    <w:rsid w:val="00E53738"/>
    <w:rsid w:val="00E60BCC"/>
    <w:rsid w:val="00E64B9A"/>
    <w:rsid w:val="00E6558A"/>
    <w:rsid w:val="00E73C81"/>
    <w:rsid w:val="00E82EB8"/>
    <w:rsid w:val="00E864EC"/>
    <w:rsid w:val="00E87A42"/>
    <w:rsid w:val="00E924B1"/>
    <w:rsid w:val="00EA13EC"/>
    <w:rsid w:val="00EA5B0B"/>
    <w:rsid w:val="00EA78D7"/>
    <w:rsid w:val="00EB49C5"/>
    <w:rsid w:val="00EB70D4"/>
    <w:rsid w:val="00ED0176"/>
    <w:rsid w:val="00ED764B"/>
    <w:rsid w:val="00EE542D"/>
    <w:rsid w:val="00EF37CD"/>
    <w:rsid w:val="00EF4BE2"/>
    <w:rsid w:val="00EF772F"/>
    <w:rsid w:val="00F00485"/>
    <w:rsid w:val="00F04353"/>
    <w:rsid w:val="00F136DC"/>
    <w:rsid w:val="00F16C2F"/>
    <w:rsid w:val="00F357A2"/>
    <w:rsid w:val="00F478E8"/>
    <w:rsid w:val="00F5360A"/>
    <w:rsid w:val="00F53D5C"/>
    <w:rsid w:val="00F568CA"/>
    <w:rsid w:val="00F60507"/>
    <w:rsid w:val="00F67E6B"/>
    <w:rsid w:val="00F714BE"/>
    <w:rsid w:val="00F7314E"/>
    <w:rsid w:val="00F733D1"/>
    <w:rsid w:val="00F77B28"/>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2CCD3"/>
  <w15:chartTrackingRefBased/>
  <w15:docId w15:val="{C6C9BEB9-98A9-4F00-BD15-2FF059A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97B9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F7C6B"/>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622E6D"/>
    <w:pPr>
      <w:spacing w:after="0" w:line="240" w:lineRule="auto"/>
      <w:ind w:left="432"/>
      <w:contextualSpacing/>
    </w:pPr>
    <w:rPr>
      <w:b/>
      <w:iCs/>
      <w:sz w:val="32"/>
      <w:szCs w:val="24"/>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4816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4816F4"/>
    <w:rPr>
      <w:rFonts w:asciiTheme="minorHAnsi" w:eastAsiaTheme="majorEastAsia" w:hAnsiTheme="minorHAnsi" w:cstheme="majorBidi"/>
      <w:bCs/>
      <w:color w:val="595959" w:themeColor="text1" w:themeTint="A6"/>
      <w:spacing w:val="15"/>
      <w:sz w:val="28"/>
      <w:szCs w:val="28"/>
      <w:lang w:eastAsia="ar-SA"/>
    </w:rPr>
  </w:style>
  <w:style w:type="character" w:styleId="IntenseEmphasis">
    <w:name w:val="Intense Emphasis"/>
    <w:basedOn w:val="DefaultParagraphFont"/>
    <w:uiPriority w:val="21"/>
    <w:semiHidden/>
    <w:qFormat/>
    <w:rsid w:val="004816F4"/>
    <w:rPr>
      <w:i/>
      <w:iCs/>
      <w:color w:val="2F5496" w:themeColor="accent1" w:themeShade="BF"/>
    </w:rPr>
  </w:style>
  <w:style w:type="paragraph" w:styleId="IntenseQuote">
    <w:name w:val="Intense Quote"/>
    <w:basedOn w:val="Normal"/>
    <w:next w:val="Normal"/>
    <w:link w:val="IntenseQuoteChar"/>
    <w:uiPriority w:val="30"/>
    <w:semiHidden/>
    <w:qFormat/>
    <w:rsid w:val="004816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4816F4"/>
    <w:rPr>
      <w:bCs/>
      <w:i/>
      <w:iCs/>
      <w:color w:val="2F5496" w:themeColor="accent1" w:themeShade="BF"/>
      <w:szCs w:val="20"/>
      <w:lang w:eastAsia="ar-SA"/>
    </w:rPr>
  </w:style>
  <w:style w:type="character" w:styleId="IntenseReference">
    <w:name w:val="Intense Reference"/>
    <w:basedOn w:val="DefaultParagraphFont"/>
    <w:uiPriority w:val="32"/>
    <w:semiHidden/>
    <w:qFormat/>
    <w:rsid w:val="004816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CR/htm/CR.15.htm" TargetMode="External"/><Relationship Id="rId13" Type="http://schemas.openxmlformats.org/officeDocument/2006/relationships/hyperlink" Target="https://statutes.capitol.texas.gov/Docs/PE/htm/PE.39.htm" TargetMode="External"/><Relationship Id="rId18" Type="http://schemas.openxmlformats.org/officeDocument/2006/relationships/hyperlink" Target="https://statutes.capitol.texas.gov/Docs/CN/htm/CN.1.htm"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statutes.capitol.texas.gov/Docs/PE/htm/PE.39.htm" TargetMode="External"/><Relationship Id="rId7" Type="http://schemas.openxmlformats.org/officeDocument/2006/relationships/hyperlink" Target="https://statutes.capitol.texas.gov/Docs/CR/htm/CR.15.htm" TargetMode="External"/><Relationship Id="rId12" Type="http://schemas.openxmlformats.org/officeDocument/2006/relationships/hyperlink" Target="https://statutes.capitol.texas.gov/Docs/PE/htm/PE.38.htm" TargetMode="External"/><Relationship Id="rId17" Type="http://schemas.openxmlformats.org/officeDocument/2006/relationships/hyperlink" Target="https://statutes.capitol.texas.gov/Docs/CN/htm/CN.1.ht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statutes.capitol.texas.gov/GetStatute.aspx?Code=ED&amp;Value=48.009" TargetMode="External"/><Relationship Id="rId20" Type="http://schemas.openxmlformats.org/officeDocument/2006/relationships/hyperlink" Target="https://statutes.capitol.texas.gov/Docs/CN/htm/CN.1.ht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utes.capitol.texas.gov/Docs/PE/htm/PE.38.htm"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statutes.capitol.texas.gov/GetStatute.aspx?Code=ED&amp;Value=48.008"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statutes.capitol.texas.gov/GetStatute.aspx?Code=CR&amp;Value=15.08" TargetMode="External"/><Relationship Id="rId19" Type="http://schemas.openxmlformats.org/officeDocument/2006/relationships/hyperlink" Target="https://statutes.capitol.texas.gov/Docs/CN/htm/CN.1.htm" TargetMode="External"/><Relationship Id="rId4" Type="http://schemas.openxmlformats.org/officeDocument/2006/relationships/webSettings" Target="webSettings.xml"/><Relationship Id="rId9" Type="http://schemas.openxmlformats.org/officeDocument/2006/relationships/hyperlink" Target="https://statutes.capitol.texas.gov/GetStatute.aspx?Code=CR&amp;Value=15.05" TargetMode="External"/><Relationship Id="rId14" Type="http://schemas.openxmlformats.org/officeDocument/2006/relationships/hyperlink" Target="https://statutes.capitol.texas.gov/Docs/PE/htm/PE.39.htm"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www.prosefromhell.com/templates/Docs/Southlake/2025-10-8_39.03_Brant.do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xampp\htdocs\prosefromhell.com\templates\Docs\Southlake\2025-10-8_39_03_Brand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2025-10-8_39_03_Brandt.dotm</Template>
  <TotalTime>1</TotalTime>
  <Pages>5</Pages>
  <Words>1512</Words>
  <Characters>7894</Characters>
  <Application>Microsoft Office Word</Application>
  <DocSecurity>0</DocSecurity>
  <Lines>146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4</cp:revision>
  <cp:lastPrinted>2025-10-08T13:08:00Z</cp:lastPrinted>
  <dcterms:created xsi:type="dcterms:W3CDTF">2025-10-08T15:34:00Z</dcterms:created>
  <dcterms:modified xsi:type="dcterms:W3CDTF">2025-10-08T15:47:00Z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4ee95338-343f-4f21-98df-23f07077e5f9</vt:lpwstr>
  </property>
</Properties>
</file>