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9EA6" w14:textId="77777777" w:rsidR="004816F4" w:rsidRDefault="004816F4" w:rsidP="001724FB">
      <w:pPr>
        <w:pStyle w:val="Court"/>
      </w:pPr>
      <w:r>
        <w:t xml:space="preserve">IN THE NAME AND BY AUTHORITY OF </w:t>
      </w:r>
    </w:p>
    <w:p w14:paraId="037016EE" w14:textId="77777777" w:rsidR="004816F4" w:rsidRDefault="004816F4" w:rsidP="001724FB">
      <w:pPr>
        <w:pStyle w:val="Court"/>
      </w:pPr>
      <w:r>
        <w:t>THE STATE OF TEXAS:</w:t>
      </w:r>
    </w:p>
    <w:p w14:paraId="7E2C6D04" w14:textId="77777777" w:rsidR="004816F4" w:rsidRDefault="004816F4" w:rsidP="004816F4"/>
    <w:p w14:paraId="095F3A60" w14:textId="77777777" w:rsidR="004816F4" w:rsidRDefault="004816F4" w:rsidP="004816F4">
      <w:r>
        <w:t xml:space="preserve">I, </w:t>
      </w:r>
      <w:r w:rsidR="00AD3393">
        <w:t>Randall Kelton</w:t>
      </w:r>
      <w:r>
        <w:t xml:space="preserve">, </w:t>
      </w:r>
      <w:r w:rsidR="0014488C">
        <w:t xml:space="preserve">hereinafter referred to as “Complainant,” </w:t>
      </w:r>
      <w:r>
        <w:t xml:space="preserve">being duly sworn, do state upon my oath that I have personal knowledge I have good reason to believe and do believe </w:t>
      </w:r>
      <w:r w:rsidR="00AD3393" w:rsidRPr="00AD3393">
        <w:rPr>
          <w:b/>
          <w:bCs w:val="0"/>
        </w:rPr>
        <w:t>William Brandt</w:t>
      </w:r>
      <w:r w:rsidR="0014488C">
        <w:t xml:space="preserve">, hereinafter referred to as “Defendant,” </w:t>
      </w:r>
      <w:r w:rsidR="00306B82">
        <w:t xml:space="preserve">violated a law against the State of Texas </w:t>
      </w:r>
      <w:r>
        <w:t xml:space="preserve">based upon the following information: </w:t>
      </w:r>
    </w:p>
    <w:p w14:paraId="254F3B89" w14:textId="77777777" w:rsidR="004816F4" w:rsidRDefault="004816F4" w:rsidP="004816F4">
      <w:r>
        <w:t xml:space="preserve">(Statement of probable cause goes here) </w:t>
      </w:r>
    </w:p>
    <w:p w14:paraId="6BABB542" w14:textId="77777777" w:rsidR="00AD3393" w:rsidRDefault="00AD3393" w:rsidP="00AD3393">
      <w:pPr>
        <w:ind w:left="432"/>
      </w:pPr>
      <w:r>
        <w:t>On the 6</w:t>
      </w:r>
      <w:r w:rsidRPr="00AD3393">
        <w:rPr>
          <w:vertAlign w:val="superscript"/>
        </w:rPr>
        <w:t>th</w:t>
      </w:r>
      <w:r>
        <w:t xml:space="preserve"> day of October 2025, Complainant went to Justice of the Peace Court for Precinct 3 in Tarrant county and presented the magistrate with two criminal complaints against the Magistrate’s bailiff, Officer Torez.  </w:t>
      </w:r>
      <w:r w:rsidR="00621B79">
        <w:t xml:space="preserve">(see attached)  </w:t>
      </w:r>
    </w:p>
    <w:p w14:paraId="3555918C" w14:textId="77777777" w:rsidR="00621B79" w:rsidRDefault="00621B79" w:rsidP="00AD3393">
      <w:pPr>
        <w:ind w:left="432"/>
      </w:pPr>
      <w:r>
        <w:t xml:space="preserve">I was taken into  the Magistrate’s office and I handed the Magistrate the two complaints whereupon I was instructed that, in Texas, all complaints were to be presented to the District Attorney.  I told the judge that nothing in Texas law directed a complaint to a prosecuting attorney, that all law directs a complaint to some magistrate.  </w:t>
      </w:r>
    </w:p>
    <w:p w14:paraId="2EBD8958" w14:textId="77777777" w:rsidR="00621B79" w:rsidRDefault="00621B79" w:rsidP="00AD3393">
      <w:pPr>
        <w:ind w:left="432"/>
      </w:pPr>
      <w:r>
        <w:t>The Magistrate immediately ordered me out of the office and I complied.  Upon leaving the office</w:t>
      </w:r>
      <w:r w:rsidR="00F568CA">
        <w:t xml:space="preserve"> I met the bailiff standing there and directed the bailiff to arrest the magistrate for failing to perform a duty he was commanded to perform and the bailiff refused.  </w:t>
      </w:r>
    </w:p>
    <w:p w14:paraId="384AB482" w14:textId="77777777" w:rsidR="00F568CA" w:rsidRDefault="00F568CA" w:rsidP="00AD3393">
      <w:pPr>
        <w:ind w:left="432"/>
      </w:pPr>
      <w:r>
        <w:t xml:space="preserve">We were still in the court officer area and the magistrate ordered me to leave the officer area immediately, which I did.  I was outside standing at the door talking to the bailiff making criminal allegations against the magistrate to the bailiff in in as much as it was his duty to keep </w:t>
      </w:r>
      <w:r w:rsidR="006A4CB9">
        <w:t>the</w:t>
      </w:r>
      <w:r>
        <w:t xml:space="preserve"> peace in the courtroom</w:t>
      </w:r>
      <w:r w:rsidR="006A4CB9">
        <w:t xml:space="preserve">, no matter who breaches it.  </w:t>
      </w:r>
    </w:p>
    <w:p w14:paraId="24FBBA44" w14:textId="77777777" w:rsidR="006A4CB9" w:rsidRDefault="006A4CB9" w:rsidP="00AD3393">
      <w:pPr>
        <w:ind w:left="432"/>
      </w:pPr>
      <w:r>
        <w:t>The magistrate then cam</w:t>
      </w:r>
      <w:r w:rsidR="0005560A">
        <w:t>e</w:t>
      </w:r>
      <w:r>
        <w:t xml:space="preserve"> up and started to speak but I held up my hand and told him he should stand down as I was making criminal allegations against him</w:t>
      </w:r>
      <w:r w:rsidR="001838B1">
        <w:t xml:space="preserve">.    He was not impressed and ordered me to leave the building or he would hold me in contempt.  </w:t>
      </w:r>
    </w:p>
    <w:p w14:paraId="682590C7" w14:textId="77777777" w:rsidR="001838B1" w:rsidRDefault="001838B1" w:rsidP="00AD3393">
      <w:pPr>
        <w:ind w:left="432"/>
      </w:pPr>
      <w:r>
        <w:t xml:space="preserve">In as much as I am a combat veteran, I know the better part of valor and got the heck out of there.  </w:t>
      </w:r>
      <w:r w:rsidR="00640D1B">
        <w:t xml:space="preserve">I called 911 and requested an officer to take my criminal complaints against the </w:t>
      </w:r>
      <w:r w:rsidR="00640D1B">
        <w:lastRenderedPageBreak/>
        <w:t xml:space="preserve">magistrate.  A Corperal </w:t>
      </w:r>
      <w:r w:rsidR="00454C06">
        <w:t xml:space="preserve">Ventura #2732 responded and accepted my complaints against the magistrate.  </w:t>
      </w:r>
      <w:r w:rsidR="00640D1B">
        <w:t xml:space="preserve"> </w:t>
      </w:r>
    </w:p>
    <w:p w14:paraId="0430067A" w14:textId="77777777" w:rsidR="00271BCE" w:rsidRDefault="00271BCE" w:rsidP="00271BCE">
      <w:pPr>
        <w:pStyle w:val="Heading2"/>
        <w:numPr>
          <w:ilvl w:val="1"/>
          <w:numId w:val="17"/>
        </w:numPr>
      </w:pPr>
      <w:r>
        <w:t>Failure to Perform a Ministerial Duty</w:t>
      </w:r>
    </w:p>
    <w:p w14:paraId="4175242D" w14:textId="77777777" w:rsidR="00271BCE" w:rsidRDefault="00271BCE" w:rsidP="00271BCE">
      <w:r w:rsidRPr="008022AD">
        <w:t xml:space="preserve">Plaintiff, as a citizen in this republic known as the State of Texas, before allowing Defendant to take public office, as a covenant of the contract for payment of services, demanded that Plaintiff swear on his/her oath that Defendant would uphold the laws of the State of Texas.  Defendant failed to perform in compliance with said oath by failing to perform an administrative duty by refusing to issue a warrant against a person accused of crime.  </w:t>
      </w:r>
    </w:p>
    <w:p w14:paraId="45F9B27B" w14:textId="77777777" w:rsidR="00271BCE" w:rsidRDefault="00271BCE" w:rsidP="00271BCE">
      <w:r w:rsidRPr="008022AD">
        <w:t xml:space="preserve">Said refusal was in direct violation of </w:t>
      </w:r>
      <w:hyperlink r:id="rId7" w:anchor="15.09" w:history="1">
        <w:r w:rsidRPr="008022AD">
          <w:rPr>
            <w:rStyle w:val="Hyperlink"/>
          </w:rPr>
          <w:t>Texas Code of Criminal Procedure 15.09</w:t>
        </w:r>
      </w:hyperlink>
      <w:r>
        <w:t xml:space="preserve"> which reads in pertinent part as follows: </w:t>
      </w:r>
    </w:p>
    <w:p w14:paraId="1740F440" w14:textId="77777777" w:rsidR="00271BCE" w:rsidRPr="00334FA8" w:rsidRDefault="00271BCE" w:rsidP="00271BCE">
      <w:pPr>
        <w:pStyle w:val="a-quotes"/>
      </w:pPr>
      <w:hyperlink r:id="rId8" w:anchor="15.09" w:history="1">
        <w:r w:rsidRPr="00334FA8">
          <w:rPr>
            <w:rStyle w:val="Hyperlink"/>
          </w:rPr>
          <w:t>Art. 15.09. COMPLAINT MAY BE FORWARDED</w:t>
        </w:r>
      </w:hyperlink>
      <w:r w:rsidRPr="00334FA8">
        <w:t xml:space="preserve">. A complaint in accordance with Article </w:t>
      </w:r>
      <w:hyperlink r:id="rId9" w:tgtFrame="new" w:history="1">
        <w:r w:rsidRPr="00334FA8">
          <w:rPr>
            <w:rStyle w:val="Hyperlink"/>
            <w:rFonts w:eastAsiaTheme="majorEastAsia"/>
          </w:rPr>
          <w:t>15.05</w:t>
        </w:r>
      </w:hyperlink>
      <w:r w:rsidRPr="00334FA8">
        <w:t xml:space="preserve">, may be forwarded as provided by Article </w:t>
      </w:r>
      <w:hyperlink r:id="rId10" w:tgtFrame="new" w:history="1">
        <w:r w:rsidRPr="00334FA8">
          <w:rPr>
            <w:rStyle w:val="Hyperlink"/>
            <w:rFonts w:eastAsiaTheme="majorEastAsia"/>
          </w:rPr>
          <w:t>15.08</w:t>
        </w:r>
      </w:hyperlink>
      <w:r w:rsidRPr="00334FA8">
        <w:t xml:space="preserve"> to any magistrate in the State; and the magistrate who receives the same shall forthwith issue a warrant for the arrest of the accused; and the accused, when arrested, shall be dealt with as provided in this Chapter in similar cases.</w:t>
      </w:r>
    </w:p>
    <w:p w14:paraId="31E6ED61" w14:textId="77777777" w:rsidR="00271BCE" w:rsidRDefault="00271BCE" w:rsidP="00271BCE">
      <w:pPr>
        <w:pStyle w:val="Heading2"/>
        <w:numPr>
          <w:ilvl w:val="1"/>
          <w:numId w:val="17"/>
        </w:numPr>
      </w:pPr>
      <w:r>
        <w:t>Shield From Prosecution</w:t>
      </w:r>
    </w:p>
    <w:p w14:paraId="032D6993" w14:textId="77777777" w:rsidR="00271BCE" w:rsidRDefault="00271BCE" w:rsidP="00271BCE">
      <w:r w:rsidRPr="008022AD">
        <w:t xml:space="preserve">Said refusal to perform under Defendant’s contract with the state had the effect of shielding the accused from prosecution in violation of </w:t>
      </w:r>
      <w:hyperlink r:id="rId11" w:anchor="38.05" w:history="1">
        <w:r w:rsidRPr="008022AD">
          <w:rPr>
            <w:rStyle w:val="Hyperlink"/>
          </w:rPr>
          <w:t>Texas Penal Code 38.05</w:t>
        </w:r>
        <w:r w:rsidRPr="00AF3D3C">
          <w:rPr>
            <w:rStyle w:val="Hyperlink"/>
          </w:rPr>
          <w:t>(a)(2)</w:t>
        </w:r>
      </w:hyperlink>
      <w:r>
        <w:t xml:space="preserve"> which reads as follows:</w:t>
      </w:r>
    </w:p>
    <w:p w14:paraId="0037DCE3" w14:textId="77777777" w:rsidR="00271BCE" w:rsidRDefault="00271BCE" w:rsidP="00271BCE">
      <w:pPr>
        <w:pStyle w:val="a-quotes"/>
        <w:rPr>
          <w:lang w:eastAsia="en-US"/>
        </w:rPr>
      </w:pPr>
      <w:hyperlink r:id="rId12" w:anchor="38.05" w:history="1">
        <w:r w:rsidRPr="00AF3D3C">
          <w:rPr>
            <w:rStyle w:val="Hyperlink"/>
          </w:rPr>
          <w:t>Sec. 38.05.  HINDERING APPREHENSION OR PROSECUTION</w:t>
        </w:r>
      </w:hyperlink>
      <w:r>
        <w:t>.  (a)  A person commits an offense if, with intent to hinder the arrest, prosecution, conviction, or punishment of another for an offense or, with intent to hinder the arrest, detention, adjudication, or disposition of a child for engaging in delinquent conduct that violates a penal law of the state, or with intent to hinder the arrest of another under the authority of a warrant or capias, he:</w:t>
      </w:r>
    </w:p>
    <w:p w14:paraId="7A219195" w14:textId="77777777" w:rsidR="00271BCE" w:rsidRDefault="00271BCE" w:rsidP="00271BCE">
      <w:pPr>
        <w:pStyle w:val="b-quotes"/>
      </w:pPr>
      <w:r>
        <w:t xml:space="preserve">(2)  provides or aids in providing the other with any means of avoiding arrest or effecting escape; </w:t>
      </w:r>
    </w:p>
    <w:p w14:paraId="74DAFCE7" w14:textId="77777777" w:rsidR="00271BCE" w:rsidRDefault="00271BCE" w:rsidP="00271BCE">
      <w:pPr>
        <w:pStyle w:val="Heading2"/>
        <w:numPr>
          <w:ilvl w:val="1"/>
          <w:numId w:val="17"/>
        </w:numPr>
      </w:pPr>
      <w:r>
        <w:t>Official Oppression</w:t>
      </w:r>
    </w:p>
    <w:p w14:paraId="10251CA3" w14:textId="77777777" w:rsidR="00271BCE" w:rsidRDefault="00271BCE" w:rsidP="00271BCE">
      <w:r>
        <w:t xml:space="preserve">Defendant also violated </w:t>
      </w:r>
      <w:hyperlink r:id="rId13" w:anchor="39.03" w:history="1">
        <w:r>
          <w:rPr>
            <w:rStyle w:val="Hyperlink"/>
          </w:rPr>
          <w:t>Texas Penal Code 39.03,</w:t>
        </w:r>
      </w:hyperlink>
      <w:r>
        <w:t xml:space="preserve"> which reads in pertinent part as follows: </w:t>
      </w:r>
    </w:p>
    <w:p w14:paraId="7AC85049" w14:textId="77777777" w:rsidR="00271BCE" w:rsidRDefault="00271BCE" w:rsidP="00271BCE">
      <w:pPr>
        <w:pStyle w:val="a-quotes"/>
        <w:rPr>
          <w:lang w:eastAsia="en-US"/>
        </w:rPr>
      </w:pPr>
      <w:hyperlink r:id="rId14" w:anchor="39.03" w:history="1">
        <w:r w:rsidRPr="00B073EC">
          <w:rPr>
            <w:rStyle w:val="Hyperlink"/>
          </w:rPr>
          <w:t>Sec. 39.03.  OFFICIAL OPPRESSION</w:t>
        </w:r>
      </w:hyperlink>
      <w:r>
        <w:t>.  (a)  A public servant acting under color of his office or employment commits an offense if he:</w:t>
      </w:r>
    </w:p>
    <w:p w14:paraId="71BCEDC3" w14:textId="77777777" w:rsidR="00271BCE" w:rsidRDefault="00271BCE" w:rsidP="00271BCE">
      <w:pPr>
        <w:pStyle w:val="b-quotes"/>
      </w:pPr>
      <w:r>
        <w:t>(1)  intentionally subjects another to mistreatment or to arrest, detention, search, seizure, dispossession, assessment, or lien that he knows is unlawful;</w:t>
      </w:r>
    </w:p>
    <w:p w14:paraId="77FA4BBF" w14:textId="77777777" w:rsidR="00271BCE" w:rsidRDefault="00271BCE" w:rsidP="00271BCE">
      <w:pPr>
        <w:pStyle w:val="b-quotes"/>
      </w:pPr>
      <w:r>
        <w:t>(2)  intentionally denies or impedes another in the exercise or enjoyment of any right, privilege, power, or immunity, knowing his conduct is unlawful;  or</w:t>
      </w:r>
    </w:p>
    <w:p w14:paraId="5838CC9B" w14:textId="77777777" w:rsidR="00271BCE" w:rsidRDefault="00271BCE" w:rsidP="00271BCE">
      <w:pPr>
        <w:pStyle w:val="b-quotes"/>
      </w:pPr>
      <w:r>
        <w:t>(3)  intentionally subjects another to sexual harassment.</w:t>
      </w:r>
    </w:p>
    <w:p w14:paraId="160E37A5" w14:textId="77777777" w:rsidR="00271BCE" w:rsidRDefault="00271BCE" w:rsidP="00271BCE">
      <w:pPr>
        <w:pStyle w:val="a-quotes"/>
      </w:pPr>
      <w:r>
        <w:t>(b)  For purposes of this section, a public servant acts under color of his office or employment if he acts or purports to act in an official capacity or takes advantage of such actual or purported capacity.</w:t>
      </w:r>
    </w:p>
    <w:p w14:paraId="3A79668B" w14:textId="77777777" w:rsidR="00271BCE" w:rsidRDefault="00271BCE" w:rsidP="00271BCE">
      <w:pPr>
        <w:pStyle w:val="a-quotes"/>
      </w:pPr>
      <w:r>
        <w:lastRenderedPageBreak/>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14:paraId="6CA292E1" w14:textId="648D86E9" w:rsidR="00DE7EE2" w:rsidRDefault="00271BCE" w:rsidP="00DE7EE2">
      <w:pPr>
        <w:pStyle w:val="a-quotes"/>
      </w:pPr>
      <w:r>
        <w:t xml:space="preserve">(d)  An offense under this section is a Class A misdemeanor, except that an offense is a felony of the third degree if the public servant acted with the intent to impair the accuracy of data reported to the Texas Education Agency through the Public Education Information Management System (PEIMS) described by Sections </w:t>
      </w:r>
      <w:hyperlink r:id="rId15" w:tgtFrame="new" w:history="1">
        <w:r>
          <w:rPr>
            <w:rStyle w:val="Hyperlink"/>
            <w:rFonts w:ascii="Courier New" w:hAnsi="Courier New"/>
          </w:rPr>
          <w:t>48.008</w:t>
        </w:r>
      </w:hyperlink>
      <w:r>
        <w:t xml:space="preserve"> and </w:t>
      </w:r>
      <w:hyperlink r:id="rId16" w:tgtFrame="new" w:history="1">
        <w:r>
          <w:rPr>
            <w:rStyle w:val="Hyperlink"/>
            <w:rFonts w:ascii="Courier New" w:hAnsi="Courier New"/>
          </w:rPr>
          <w:t>48.009</w:t>
        </w:r>
      </w:hyperlink>
      <w:r>
        <w:t>, Education Code, under a law requiring that reporting.</w:t>
      </w:r>
      <w:r w:rsidR="00DE7EE2">
        <w:t xml:space="preserve">  </w:t>
      </w:r>
    </w:p>
    <w:p w14:paraId="05654D08" w14:textId="77777777" w:rsidR="00792525" w:rsidRDefault="00792525" w:rsidP="00792525">
      <w:pPr>
        <w:pStyle w:val="Heading2"/>
      </w:pPr>
      <w:r>
        <w:t>Witness Tampering</w:t>
      </w:r>
    </w:p>
    <w:p w14:paraId="1A48D6EB" w14:textId="77777777" w:rsidR="00792525" w:rsidRPr="008F5BCD" w:rsidRDefault="00792525" w:rsidP="00792525">
      <w:r>
        <w:t xml:space="preserve">Defendant threatened Complainant in order to prevent Complainant from performing his duty as a citizen in this republic in violation of Texas Penal Code 36.05 which reads as follows: </w:t>
      </w:r>
    </w:p>
    <w:p w14:paraId="7769B2E2" w14:textId="77777777" w:rsidR="00792525" w:rsidRDefault="00792525" w:rsidP="00792525">
      <w:pPr>
        <w:pStyle w:val="a-quotes"/>
      </w:pPr>
      <w:r>
        <w:t xml:space="preserve">Sec. 36.05.  TAMPERING WITH WITNESS.  </w:t>
      </w:r>
    </w:p>
    <w:p w14:paraId="2D008D2D" w14:textId="77777777" w:rsidR="00792525" w:rsidRDefault="00792525" w:rsidP="00792525">
      <w:pPr>
        <w:pStyle w:val="a-quotes"/>
        <w:rPr>
          <w:lang w:eastAsia="en-US"/>
        </w:rPr>
      </w:pPr>
      <w:r>
        <w:t>(a)  A person commits an offense if, with intent to influence the witness, he offers, confers, or agrees to confer any benefit on a witness or prospective witness in an official proceeding, or he  coerces a witness or a prospective witness in an official proceeding:</w:t>
      </w:r>
    </w:p>
    <w:p w14:paraId="0934C19B" w14:textId="77777777" w:rsidR="00792525" w:rsidRDefault="00792525" w:rsidP="00792525">
      <w:pPr>
        <w:pStyle w:val="b-quotes"/>
      </w:pPr>
      <w:r>
        <w:t>(1)  to testify falsely;</w:t>
      </w:r>
    </w:p>
    <w:p w14:paraId="47F40B02" w14:textId="77777777" w:rsidR="00792525" w:rsidRDefault="00792525" w:rsidP="00792525">
      <w:pPr>
        <w:pStyle w:val="b-quotes"/>
      </w:pPr>
      <w:r>
        <w:t>(2)  to withhold any testimony, information, document, or thing;</w:t>
      </w:r>
    </w:p>
    <w:p w14:paraId="7857324D" w14:textId="77777777" w:rsidR="00792525" w:rsidRDefault="00792525" w:rsidP="00792525">
      <w:pPr>
        <w:pStyle w:val="b-quotes"/>
      </w:pPr>
      <w:r>
        <w:t>(3)  to elude legal process summoning him to testify or supply evidence;</w:t>
      </w:r>
    </w:p>
    <w:p w14:paraId="4431A75D" w14:textId="77777777" w:rsidR="00792525" w:rsidRDefault="00792525" w:rsidP="00792525">
      <w:pPr>
        <w:pStyle w:val="b-quotes"/>
      </w:pPr>
      <w:r>
        <w:t>(4)  to absent himself from an official proceeding to which he has been legally summoned; or</w:t>
      </w:r>
    </w:p>
    <w:p w14:paraId="3FEE6A22" w14:textId="77777777" w:rsidR="00792525" w:rsidRDefault="00792525" w:rsidP="00792525">
      <w:pPr>
        <w:pStyle w:val="b-quotes"/>
      </w:pPr>
      <w:r>
        <w:t>(5)  to abstain from, discontinue, or delay the prosecution of another.</w:t>
      </w:r>
    </w:p>
    <w:p w14:paraId="386A81E7" w14:textId="77777777" w:rsidR="00792525" w:rsidRDefault="00792525" w:rsidP="00792525">
      <w:pPr>
        <w:pStyle w:val="a-quotes"/>
      </w:pPr>
      <w:r>
        <w:t>(b)  A witness or prospective witness in an official proceeding commits an offense if he knowingly solicits, accepts, or agrees to accept any benefit on the representation or understanding that he will do any of the things specified in Subsection (a).</w:t>
      </w:r>
    </w:p>
    <w:p w14:paraId="690655CE" w14:textId="77777777" w:rsidR="00792525" w:rsidRDefault="00792525" w:rsidP="00792525">
      <w:pPr>
        <w:pStyle w:val="a-quotes"/>
      </w:pPr>
      <w:r>
        <w:t>(c)  It is a defense to prosecution under Subsection (a)(5) that the benefit received was:</w:t>
      </w:r>
    </w:p>
    <w:p w14:paraId="3316A657" w14:textId="77777777" w:rsidR="00792525" w:rsidRDefault="00792525" w:rsidP="00792525">
      <w:pPr>
        <w:pStyle w:val="b-quotes"/>
      </w:pPr>
      <w:r>
        <w:t>(1)  reasonable restitution for damages suffered by the complaining witness as a result of the offense;  and</w:t>
      </w:r>
    </w:p>
    <w:p w14:paraId="06F81DAB" w14:textId="77777777" w:rsidR="00792525" w:rsidRDefault="00792525" w:rsidP="00792525">
      <w:pPr>
        <w:pStyle w:val="b-quotes"/>
      </w:pPr>
      <w:r>
        <w:t>(2)  a result of an agreement negotiated with the assistance or acquiescence of an attorney for the state who represented the state in the case.</w:t>
      </w:r>
    </w:p>
    <w:p w14:paraId="7796D63A" w14:textId="77777777" w:rsidR="00792525" w:rsidRDefault="00792525" w:rsidP="00792525">
      <w:pPr>
        <w:pStyle w:val="a-quotes"/>
      </w:pPr>
      <w:r>
        <w:t>(d)  An offense under this section is a felony of the third degree, except that if the official proceeding is part of the prosecution of a criminal case, an offense under this section is the same category of offense as the most serious offense charged in that criminal case.</w:t>
      </w:r>
    </w:p>
    <w:p w14:paraId="70A5563E" w14:textId="77777777" w:rsidR="00792525" w:rsidRDefault="00792525" w:rsidP="00792525">
      <w:pPr>
        <w:pStyle w:val="a-quotes"/>
      </w:pPr>
      <w:r>
        <w:t>(e)  Notwithstanding Subsection (d), if the most serious offense charged is a capital felony, an offense under this section is a felony of the first degree.</w:t>
      </w:r>
    </w:p>
    <w:p w14:paraId="11EA8D60" w14:textId="77777777" w:rsidR="00792525" w:rsidRDefault="00792525" w:rsidP="00792525">
      <w:pPr>
        <w:pStyle w:val="a-quotes"/>
      </w:pPr>
      <w:r>
        <w:t xml:space="preserve">(e-1)  Notwithstanding Subsection (d), if the underlying official proceeding involves family violence, as defined by Section </w:t>
      </w:r>
      <w:hyperlink r:id="rId17" w:tgtFrame="_blank" w:history="1">
        <w:r>
          <w:rPr>
            <w:rStyle w:val="Hyperlink"/>
            <w:rFonts w:ascii="Courier New" w:hAnsi="Courier New"/>
          </w:rPr>
          <w:t>71.004</w:t>
        </w:r>
      </w:hyperlink>
      <w:r>
        <w:t>, Family Code, an offense under this section is the greater of:</w:t>
      </w:r>
    </w:p>
    <w:p w14:paraId="6E3E514C" w14:textId="77777777" w:rsidR="00792525" w:rsidRDefault="00792525" w:rsidP="00792525">
      <w:pPr>
        <w:pStyle w:val="b-quotes"/>
      </w:pPr>
      <w:r>
        <w:t>(1)  a felony of the third degree; or</w:t>
      </w:r>
    </w:p>
    <w:p w14:paraId="67C1BE01" w14:textId="77777777" w:rsidR="00792525" w:rsidRDefault="00792525" w:rsidP="00792525">
      <w:pPr>
        <w:pStyle w:val="b-quotes"/>
      </w:pPr>
      <w:r>
        <w:t>(2)  the most serious offense charged in the criminal case.</w:t>
      </w:r>
    </w:p>
    <w:p w14:paraId="0EA30DB3" w14:textId="77777777" w:rsidR="00792525" w:rsidRDefault="00792525" w:rsidP="00792525">
      <w:pPr>
        <w:pStyle w:val="a-quotes"/>
      </w:pPr>
      <w:r>
        <w:t xml:space="preserve">(e-2)  Notwithstanding Subsections (d) and (e-1), if the underlying official proceeding involves family violence, as defined by Section </w:t>
      </w:r>
      <w:hyperlink r:id="rId18" w:tgtFrame="_blank" w:history="1">
        <w:r>
          <w:rPr>
            <w:rStyle w:val="Hyperlink"/>
            <w:rFonts w:ascii="Courier New" w:hAnsi="Courier New"/>
          </w:rPr>
          <w:t>71.004</w:t>
        </w:r>
      </w:hyperlink>
      <w:r>
        <w:t>, Family Code, and it is shown at the trial of the offense that the defendant has previously been convicted of an offense involving family violence under the laws of this state or another state, an offense under this section is the greater of:</w:t>
      </w:r>
    </w:p>
    <w:p w14:paraId="20513DA2" w14:textId="77777777" w:rsidR="00792525" w:rsidRDefault="00792525" w:rsidP="00792525">
      <w:pPr>
        <w:pStyle w:val="b-quotes"/>
      </w:pPr>
      <w:r>
        <w:lastRenderedPageBreak/>
        <w:t>(1)  a felony of the second degree; or</w:t>
      </w:r>
    </w:p>
    <w:p w14:paraId="67B62CC4" w14:textId="77777777" w:rsidR="00792525" w:rsidRDefault="00792525" w:rsidP="00792525">
      <w:pPr>
        <w:pStyle w:val="b-quotes"/>
      </w:pPr>
      <w:r>
        <w:t>(2)  the most serious offense charged in the criminal case.</w:t>
      </w:r>
    </w:p>
    <w:p w14:paraId="52E04EE4" w14:textId="77777777" w:rsidR="00792525" w:rsidRDefault="00792525" w:rsidP="00792525">
      <w:pPr>
        <w:pStyle w:val="a-quotes"/>
      </w:pPr>
      <w:r>
        <w:t xml:space="preserve">(e-3)  For purposes of Subsection (a), a person is considered to coerce a witness or prospective witness if the person commits an act of family violence as defined by Section </w:t>
      </w:r>
      <w:hyperlink r:id="rId19" w:tgtFrame="_blank" w:history="1">
        <w:r>
          <w:rPr>
            <w:rStyle w:val="Hyperlink"/>
            <w:rFonts w:ascii="Courier New" w:hAnsi="Courier New"/>
          </w:rPr>
          <w:t>71.004</w:t>
        </w:r>
      </w:hyperlink>
      <w:r>
        <w:t>, Family Code, that is perpetrated, in part, with the intent to cause the witness's or prospective witness's unavailability or failure to comply and the offense is punishable under Subsection (e-1) or (e-2), as applicable.</w:t>
      </w:r>
    </w:p>
    <w:p w14:paraId="023F6C0E" w14:textId="77777777" w:rsidR="00792525" w:rsidRDefault="00792525" w:rsidP="00792525">
      <w:pPr>
        <w:pStyle w:val="a-quotes"/>
      </w:pPr>
      <w:r>
        <w:t>(f)  If conduct that constitutes an offense under this section also constitutes an offense under any other law, the actor may be prosecuted under this section, the other law, or both.</w:t>
      </w:r>
    </w:p>
    <w:p w14:paraId="1B33309F" w14:textId="77777777" w:rsidR="00271BCE" w:rsidRDefault="00271BCE" w:rsidP="00271BCE">
      <w:pPr>
        <w:pStyle w:val="Heading2"/>
        <w:numPr>
          <w:ilvl w:val="1"/>
          <w:numId w:val="17"/>
        </w:numPr>
      </w:pPr>
      <w:r>
        <w:t>Constitutional Protection</w:t>
      </w:r>
    </w:p>
    <w:p w14:paraId="15DD08A0" w14:textId="77777777" w:rsidR="00271BCE" w:rsidRDefault="00271BCE" w:rsidP="00271BCE">
      <w:r>
        <w:t xml:space="preserve">Said refusal on the part of Defendant to perform an administrative duty had the effect of denying Plaintiff his/her rights in violation of the </w:t>
      </w:r>
      <w:hyperlink r:id="rId20" w:history="1">
        <w:r w:rsidRPr="00C85498">
          <w:rPr>
            <w:rStyle w:val="Hyperlink"/>
          </w:rPr>
          <w:t>Texas Constitution Article 1, Section 3</w:t>
        </w:r>
      </w:hyperlink>
      <w:r>
        <w:t xml:space="preserve"> which reads as follows:   </w:t>
      </w:r>
    </w:p>
    <w:p w14:paraId="5BA092D4" w14:textId="77777777" w:rsidR="00271BCE" w:rsidRDefault="00271BCE" w:rsidP="00271BCE">
      <w:pPr>
        <w:pStyle w:val="a-quotes"/>
      </w:pPr>
      <w:hyperlink r:id="rId21" w:history="1">
        <w:r w:rsidRPr="00C85498">
          <w:rPr>
            <w:rStyle w:val="Hyperlink"/>
          </w:rPr>
          <w:t>Article 1 Section 3:</w:t>
        </w:r>
      </w:hyperlink>
      <w:r>
        <w:t xml:space="preserve"> That the general, great and essential principles of liberty and free government may be recognized and established, we declare:</w:t>
      </w:r>
    </w:p>
    <w:p w14:paraId="3A2DAB67" w14:textId="77777777" w:rsidR="00271BCE" w:rsidRDefault="00271BCE" w:rsidP="00271BCE">
      <w:pPr>
        <w:pStyle w:val="b-quotes"/>
      </w:pPr>
      <w:bookmarkStart w:id="0" w:name="1.3"/>
      <w:bookmarkStart w:id="1" w:name="122922.111999"/>
      <w:bookmarkEnd w:id="0"/>
      <w:bookmarkEnd w:id="1"/>
      <w:r>
        <w:t>Sec. 3.  EQUAL RIGHTS.  All freemen†, when they form a social compact, have equal rights, and no man, or set of men, is entitled to exclusive separate public emoluments, or privileges, but in consideration of public services.</w:t>
      </w:r>
    </w:p>
    <w:p w14:paraId="051566D6" w14:textId="77777777" w:rsidR="00271BCE" w:rsidRDefault="00271BCE" w:rsidP="00271BCE">
      <w:pPr>
        <w:pStyle w:val="c-quotes"/>
      </w:pPr>
      <w:r>
        <w:t xml:space="preserve">Sec. 3a. EQUALITY UNDER THE LAW. Equality under the law shall not be denied or abridged because of sex, race, color, creed, or national origin. This amendment is self-operative. </w:t>
      </w:r>
    </w:p>
    <w:p w14:paraId="2116E01C" w14:textId="77777777" w:rsidR="00271BCE" w:rsidRDefault="00271BCE" w:rsidP="00271BCE">
      <w:r>
        <w:t xml:space="preserve">Said failure further disenfranchised Plaintiff in violation of </w:t>
      </w:r>
      <w:hyperlink r:id="rId22" w:anchor="1.19" w:history="1">
        <w:r w:rsidRPr="00143BA1">
          <w:rPr>
            <w:rStyle w:val="Hyperlink"/>
          </w:rPr>
          <w:t>Texas Constitution Article 1, Section 19</w:t>
        </w:r>
      </w:hyperlink>
      <w:r>
        <w:t xml:space="preserve"> which reads as follows: </w:t>
      </w:r>
    </w:p>
    <w:p w14:paraId="05A046C7" w14:textId="77777777" w:rsidR="00271BCE" w:rsidRDefault="00271BCE" w:rsidP="00271BCE">
      <w:pPr>
        <w:pStyle w:val="a-quotes"/>
      </w:pPr>
      <w:hyperlink r:id="rId23" w:anchor="1.19" w:history="1">
        <w:r w:rsidRPr="00143BA1">
          <w:rPr>
            <w:rStyle w:val="Hyperlink"/>
          </w:rPr>
          <w:t>Sec. 19. DEPRIVATION OF LIFE, LIBERTY, PROPERTY, ETC. BY DUE COURSE OF LAW</w:t>
        </w:r>
      </w:hyperlink>
      <w:r>
        <w:t>. No citizen of this State shall be deprived of life, liberty, property, privileges or immunities, or in any manner disfranchised, except by the due course of the law of the land.</w:t>
      </w:r>
    </w:p>
    <w:p w14:paraId="70C7E109" w14:textId="77777777" w:rsidR="000C02B2" w:rsidRDefault="000C02B2" w:rsidP="00AD3393">
      <w:pPr>
        <w:ind w:left="432"/>
      </w:pPr>
    </w:p>
    <w:p w14:paraId="3F10FE92" w14:textId="6DA88F57" w:rsidR="004816F4" w:rsidRDefault="004816F4" w:rsidP="00271BCE">
      <w:pPr>
        <w:ind w:left="432"/>
      </w:pPr>
      <w:r>
        <w:t xml:space="preserve">I charge that heretofore, and before the making and filing of this complaint, on or before the   </w:t>
      </w:r>
      <w:r w:rsidR="00902306" w:rsidRPr="00271BCE">
        <w:rPr>
          <w:b/>
          <w:bCs w:val="0"/>
        </w:rPr>
        <w:t>8</w:t>
      </w:r>
      <w:r w:rsidR="00902306" w:rsidRPr="00271BCE">
        <w:rPr>
          <w:b/>
          <w:bCs w:val="0"/>
          <w:vertAlign w:val="superscript"/>
        </w:rPr>
        <w:t>th</w:t>
      </w:r>
      <w:r w:rsidR="00902306" w:rsidRPr="00271BCE">
        <w:rPr>
          <w:b/>
          <w:bCs w:val="0"/>
        </w:rPr>
        <w:t xml:space="preserve"> d</w:t>
      </w:r>
      <w:r w:rsidRPr="00271BCE">
        <w:rPr>
          <w:b/>
          <w:bCs w:val="0"/>
        </w:rPr>
        <w:t xml:space="preserve">ay of </w:t>
      </w:r>
      <w:r w:rsidR="00902306" w:rsidRPr="00271BCE">
        <w:rPr>
          <w:b/>
          <w:bCs w:val="0"/>
        </w:rPr>
        <w:t>October 2025</w:t>
      </w:r>
      <w:r>
        <w:t xml:space="preserve">, in the County of </w:t>
      </w:r>
      <w:r w:rsidR="00902306" w:rsidRPr="00902306">
        <w:rPr>
          <w:b/>
          <w:bCs w:val="0"/>
        </w:rPr>
        <w:t>Tarrant</w:t>
      </w:r>
      <w:r>
        <w:t xml:space="preserve"> and State of Texas, </w:t>
      </w:r>
      <w:r w:rsidR="00902306" w:rsidRPr="00902306">
        <w:rPr>
          <w:b/>
          <w:bCs w:val="0"/>
        </w:rPr>
        <w:t>William Brandt</w:t>
      </w:r>
      <w:r>
        <w:t xml:space="preserve">, did then and there unlawfully and willfully violate </w:t>
      </w:r>
      <w:hyperlink r:id="rId24" w:anchor="38.05" w:history="1">
        <w:r w:rsidRPr="00271BCE">
          <w:rPr>
            <w:rStyle w:val="Hyperlink"/>
            <w:b/>
            <w:bCs w:val="0"/>
          </w:rPr>
          <w:t xml:space="preserve">Section </w:t>
        </w:r>
        <w:r w:rsidR="00902306" w:rsidRPr="00271BCE">
          <w:rPr>
            <w:rStyle w:val="Hyperlink"/>
            <w:b/>
            <w:bCs w:val="0"/>
          </w:rPr>
          <w:t>3</w:t>
        </w:r>
        <w:r w:rsidR="00792525">
          <w:rPr>
            <w:rStyle w:val="Hyperlink"/>
            <w:b/>
            <w:bCs w:val="0"/>
          </w:rPr>
          <w:t>8.05</w:t>
        </w:r>
        <w:r w:rsidR="007D0F0A">
          <w:rPr>
            <w:rStyle w:val="Hyperlink"/>
            <w:b/>
            <w:bCs w:val="0"/>
          </w:rPr>
          <w:t>_</w:t>
        </w:r>
        <w:r w:rsidRPr="00271BCE">
          <w:rPr>
            <w:rStyle w:val="Hyperlink"/>
            <w:b/>
            <w:bCs w:val="0"/>
          </w:rPr>
          <w:t>Texas Penal Code</w:t>
        </w:r>
      </w:hyperlink>
      <w:r>
        <w:t xml:space="preserve">, against the peace and dignity of the State.  </w:t>
      </w:r>
    </w:p>
    <w:p w14:paraId="0A02FAE3" w14:textId="77777777" w:rsidR="004816F4" w:rsidRDefault="004816F4" w:rsidP="004816F4">
      <w:r>
        <w:t xml:space="preserve">Respectfully Submitted, </w:t>
      </w:r>
    </w:p>
    <w:p w14:paraId="2F5F93C2" w14:textId="77777777" w:rsidR="004816F4" w:rsidRDefault="004816F4" w:rsidP="004816F4"/>
    <w:p w14:paraId="00B44349" w14:textId="77777777" w:rsidR="004816F4" w:rsidRDefault="004816F4" w:rsidP="004816F4">
      <w:r>
        <w:t>Sign: ________________________________________  (sign before a notary)</w:t>
      </w:r>
    </w:p>
    <w:p w14:paraId="1E85F7C7" w14:textId="77777777" w:rsidR="004816F4" w:rsidRDefault="004816F4" w:rsidP="00C1015C">
      <w:pPr>
        <w:pStyle w:val="Address"/>
      </w:pPr>
      <w:r>
        <w:t xml:space="preserve">Name: _____________________________ </w:t>
      </w:r>
    </w:p>
    <w:p w14:paraId="147F3FE0" w14:textId="77777777" w:rsidR="004816F4" w:rsidRDefault="004816F4" w:rsidP="00C1015C">
      <w:pPr>
        <w:pStyle w:val="Address"/>
      </w:pPr>
      <w:r>
        <w:lastRenderedPageBreak/>
        <w:t>Address: __________________________________</w:t>
      </w:r>
    </w:p>
    <w:p w14:paraId="70C2244A" w14:textId="77777777" w:rsidR="004816F4" w:rsidRDefault="004816F4" w:rsidP="00C1015C">
      <w:pPr>
        <w:pStyle w:val="Address"/>
      </w:pPr>
      <w:r>
        <w:t>City: _____________  ST: ________  Zip: _______</w:t>
      </w:r>
    </w:p>
    <w:p w14:paraId="62F71E02" w14:textId="77777777" w:rsidR="001724FB" w:rsidRDefault="004816F4" w:rsidP="001724FB">
      <w:pPr>
        <w:pStyle w:val="Address"/>
      </w:pPr>
      <w:r>
        <w:t>Email: _______________________________________</w:t>
      </w:r>
      <w:r w:rsidR="004A4495">
        <w:t xml:space="preserve">  </w:t>
      </w:r>
    </w:p>
    <w:p w14:paraId="3D472358" w14:textId="77777777" w:rsidR="001724FB" w:rsidRDefault="001724FB">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after="200" w:line="276" w:lineRule="auto"/>
        <w:jc w:val="left"/>
        <w:rPr>
          <w:b/>
          <w:iCs/>
          <w:sz w:val="32"/>
          <w:szCs w:val="24"/>
        </w:rPr>
      </w:pPr>
      <w:r>
        <w:br w:type="page"/>
      </w:r>
    </w:p>
    <w:p w14:paraId="6D23C108" w14:textId="77777777" w:rsidR="004816F4" w:rsidRDefault="004816F4" w:rsidP="00C1015C">
      <w:pPr>
        <w:pStyle w:val="Address"/>
      </w:pPr>
    </w:p>
    <w:p w14:paraId="0FB1367D" w14:textId="77777777" w:rsidR="004816F4" w:rsidRDefault="004816F4" w:rsidP="004816F4">
      <w:pPr>
        <w:pStyle w:val="Court"/>
      </w:pPr>
      <w:r>
        <w:t>VERIFICATION</w:t>
      </w:r>
    </w:p>
    <w:p w14:paraId="1C840027" w14:textId="77777777" w:rsidR="004816F4" w:rsidRDefault="004816F4" w:rsidP="004816F4">
      <w:r>
        <w:t xml:space="preserve">I, Name: __________________________, do swear and affirm that all statements made herein are true and accurate, in all respects, to the best of my knowledge.  </w:t>
      </w:r>
    </w:p>
    <w:p w14:paraId="0F068820" w14:textId="77777777" w:rsidR="004816F4" w:rsidRPr="001724FB" w:rsidRDefault="004816F4" w:rsidP="001724FB">
      <w:pPr>
        <w:pStyle w:val="Address"/>
        <w:rPr>
          <w:sz w:val="24"/>
          <w:szCs w:val="20"/>
        </w:rPr>
      </w:pPr>
      <w:r w:rsidRPr="001724FB">
        <w:rPr>
          <w:sz w:val="24"/>
          <w:szCs w:val="20"/>
        </w:rPr>
        <w:t xml:space="preserve">Sign: ______________________________ </w:t>
      </w:r>
    </w:p>
    <w:p w14:paraId="08A0F0B2" w14:textId="77777777" w:rsidR="004816F4" w:rsidRPr="001724FB" w:rsidRDefault="004816F4" w:rsidP="001724FB">
      <w:pPr>
        <w:pStyle w:val="Address"/>
        <w:rPr>
          <w:sz w:val="24"/>
          <w:szCs w:val="20"/>
        </w:rPr>
      </w:pPr>
      <w:r w:rsidRPr="001724FB">
        <w:rPr>
          <w:sz w:val="24"/>
          <w:szCs w:val="20"/>
        </w:rPr>
        <w:t xml:space="preserve">Name: _____________________ </w:t>
      </w:r>
    </w:p>
    <w:p w14:paraId="213E9191" w14:textId="77777777" w:rsidR="004816F4" w:rsidRPr="001724FB" w:rsidRDefault="004816F4" w:rsidP="001724FB">
      <w:pPr>
        <w:pStyle w:val="Address"/>
        <w:rPr>
          <w:sz w:val="24"/>
          <w:szCs w:val="20"/>
        </w:rPr>
      </w:pPr>
      <w:r w:rsidRPr="001724FB">
        <w:rPr>
          <w:sz w:val="24"/>
          <w:szCs w:val="20"/>
        </w:rPr>
        <w:t>Address: ____________________________</w:t>
      </w:r>
    </w:p>
    <w:p w14:paraId="7863244A" w14:textId="77777777" w:rsidR="004816F4" w:rsidRPr="001724FB" w:rsidRDefault="004816F4" w:rsidP="001724FB">
      <w:pPr>
        <w:pStyle w:val="Address"/>
        <w:rPr>
          <w:sz w:val="24"/>
          <w:szCs w:val="20"/>
        </w:rPr>
      </w:pPr>
      <w:r w:rsidRPr="001724FB">
        <w:rPr>
          <w:sz w:val="24"/>
          <w:szCs w:val="20"/>
        </w:rPr>
        <w:t>City: _____________  ST: ________  Zip: _______</w:t>
      </w:r>
    </w:p>
    <w:p w14:paraId="0E742911" w14:textId="77777777" w:rsidR="004816F4" w:rsidRPr="001724FB" w:rsidRDefault="004816F4" w:rsidP="001724FB">
      <w:pPr>
        <w:pStyle w:val="Address"/>
        <w:rPr>
          <w:sz w:val="24"/>
          <w:szCs w:val="20"/>
        </w:rPr>
      </w:pPr>
      <w:r w:rsidRPr="001724FB">
        <w:rPr>
          <w:sz w:val="24"/>
          <w:szCs w:val="20"/>
        </w:rPr>
        <w:t>Email: __________________________</w:t>
      </w:r>
    </w:p>
    <w:p w14:paraId="19582029" w14:textId="77777777" w:rsidR="001724FB" w:rsidRDefault="001724FB" w:rsidP="004816F4"/>
    <w:p w14:paraId="64D67419" w14:textId="77777777" w:rsidR="004816F4" w:rsidRDefault="004816F4" w:rsidP="004816F4">
      <w:r>
        <w:t>The Person above, who proved to me on the basis of satisfactory evidence to be the person whose name is subscribed to this document and acknowledged to me that he/she executed the same in his authorized capacity</w:t>
      </w:r>
      <w:r w:rsidR="001724FB">
        <w:t>,</w:t>
      </w:r>
      <w:r>
        <w:t xml:space="preserve"> and that by his signature on this instrument who is the person who executed this instrument.</w:t>
      </w:r>
    </w:p>
    <w:p w14:paraId="1230CD8F" w14:textId="77777777" w:rsidR="004816F4" w:rsidRDefault="004816F4" w:rsidP="004816F4"/>
    <w:p w14:paraId="754A9EB1" w14:textId="77777777" w:rsidR="004816F4" w:rsidRDefault="004816F4" w:rsidP="004816F4">
      <w:r>
        <w:t>I certify under PENALTY OF PERJURY under the laws of this State that the foregoing paragraph is true and correct.</w:t>
      </w:r>
    </w:p>
    <w:p w14:paraId="4AB6F1E6" w14:textId="77777777" w:rsidR="004816F4" w:rsidRDefault="004816F4" w:rsidP="004816F4">
      <w:r>
        <w:t>Witness my hand and official seal.</w:t>
      </w:r>
    </w:p>
    <w:p w14:paraId="676AD94C" w14:textId="77777777" w:rsidR="004816F4" w:rsidRDefault="004816F4" w:rsidP="004816F4">
      <w:r>
        <w:t>______________________________</w:t>
      </w:r>
      <w:r w:rsidR="001724FB">
        <w:t xml:space="preserve">  </w:t>
      </w:r>
      <w:r w:rsidR="001724FB">
        <w:tab/>
      </w:r>
      <w:r>
        <w:t>Notary Printed: __________________________</w:t>
      </w:r>
    </w:p>
    <w:p w14:paraId="091F2329" w14:textId="77777777" w:rsidR="004816F4" w:rsidRDefault="004816F4" w:rsidP="004816F4">
      <w:r>
        <w:t>NOTARY PUBLIC IN AND FOR</w:t>
      </w:r>
      <w:r>
        <w:tab/>
      </w:r>
      <w:r>
        <w:tab/>
      </w:r>
      <w:r>
        <w:tab/>
      </w:r>
      <w:r>
        <w:tab/>
      </w:r>
      <w:r>
        <w:tab/>
        <w:t>Notary Seal</w:t>
      </w:r>
    </w:p>
    <w:p w14:paraId="0A949A9D" w14:textId="77777777" w:rsidR="004816F4" w:rsidRDefault="004816F4" w:rsidP="004816F4">
      <w:r>
        <w:t>THE STATE OF TEXAS</w:t>
      </w:r>
    </w:p>
    <w:p w14:paraId="01FC2DCA" w14:textId="77777777" w:rsidR="004816F4" w:rsidRDefault="004816F4" w:rsidP="004816F4"/>
    <w:p w14:paraId="42754D10" w14:textId="77777777" w:rsidR="00124AB7" w:rsidRPr="00D70633" w:rsidRDefault="00124AB7" w:rsidP="00D70633"/>
    <w:sectPr w:rsidR="00124AB7" w:rsidRPr="00D70633" w:rsidSect="004A4495">
      <w:headerReference w:type="default" r:id="rId25"/>
      <w:footerReference w:type="default" r:id="rId26"/>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554E" w14:textId="77777777" w:rsidR="00381625" w:rsidRDefault="00381625" w:rsidP="00A44262">
      <w:pPr>
        <w:spacing w:after="0" w:line="240" w:lineRule="auto"/>
      </w:pPr>
      <w:r>
        <w:separator/>
      </w:r>
    </w:p>
  </w:endnote>
  <w:endnote w:type="continuationSeparator" w:id="0">
    <w:p w14:paraId="519F065B" w14:textId="77777777" w:rsidR="00381625" w:rsidRDefault="00381625"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E78D" w14:textId="057156B2" w:rsidR="003E2AA4" w:rsidRPr="00C37458" w:rsidRDefault="00902306" w:rsidP="00AE0758">
    <w:pPr>
      <w:pStyle w:val="Footer"/>
      <w:jc w:val="center"/>
      <w:rPr>
        <w:sz w:val="20"/>
        <w:szCs w:val="16"/>
      </w:rPr>
    </w:pPr>
    <w:r>
      <w:rPr>
        <w:rFonts w:ascii="Cambria" w:eastAsia="MS Mincho" w:hAnsi="Cambria"/>
        <w:b/>
        <w:bCs w:val="0"/>
        <w:sz w:val="20"/>
        <w:lang w:eastAsia="en-US"/>
      </w:rPr>
      <w:t>2025-10-8</w:t>
    </w:r>
    <w:r w:rsidR="000C02B2">
      <w:rPr>
        <w:rFonts w:ascii="Cambria" w:eastAsia="MS Mincho" w:hAnsi="Cambria"/>
        <w:b/>
        <w:bCs w:val="0"/>
        <w:sz w:val="20"/>
        <w:lang w:eastAsia="en-US"/>
      </w:rPr>
      <w:t>_</w:t>
    </w:r>
    <w:r w:rsidR="004B1C80">
      <w:rPr>
        <w:rFonts w:ascii="Cambria" w:eastAsia="MS Mincho" w:hAnsi="Cambria"/>
        <w:b/>
        <w:bCs w:val="0"/>
        <w:sz w:val="20"/>
        <w:lang w:eastAsia="en-US"/>
      </w:rPr>
      <w:t>3</w:t>
    </w:r>
    <w:r w:rsidR="007D0F0A">
      <w:rPr>
        <w:rFonts w:ascii="Cambria" w:eastAsia="MS Mincho" w:hAnsi="Cambria"/>
        <w:b/>
        <w:bCs w:val="0"/>
        <w:sz w:val="20"/>
        <w:lang w:eastAsia="en-US"/>
      </w:rPr>
      <w:t>8.05</w:t>
    </w:r>
    <w:r w:rsidR="000C02B2">
      <w:rPr>
        <w:rFonts w:ascii="Cambria" w:eastAsia="MS Mincho" w:hAnsi="Cambria"/>
        <w:b/>
        <w:bCs w:val="0"/>
        <w:sz w:val="20"/>
        <w:lang w:eastAsia="en-US"/>
      </w:rPr>
      <w:t xml:space="preserve"> </w:t>
    </w:r>
    <w:r>
      <w:rPr>
        <w:rFonts w:ascii="Cambria" w:eastAsia="MS Mincho" w:hAnsi="Cambria"/>
        <w:b/>
        <w:bCs w:val="0"/>
        <w:sz w:val="20"/>
        <w:lang w:eastAsia="en-US"/>
      </w:rPr>
      <w:t xml:space="preserve"> William Brandt</w:t>
    </w:r>
    <w:r w:rsidR="004A4495">
      <w:rPr>
        <w:rFonts w:ascii="Cambria" w:eastAsia="MS Mincho" w:hAnsi="Cambria"/>
        <w:b/>
        <w:bCs w:val="0"/>
        <w:sz w:val="20"/>
        <w:lang w:eastAsia="en-US"/>
      </w:rPr>
      <w:tab/>
    </w:r>
    <w:r w:rsidR="004A4495">
      <w:rPr>
        <w:rFonts w:ascii="Cambria" w:eastAsia="MS Mincho" w:hAnsi="Cambria"/>
        <w:b/>
        <w:bCs w:val="0"/>
        <w:sz w:val="20"/>
        <w:lang w:eastAsia="en-US"/>
      </w:rPr>
      <w:tab/>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DF0A1" w14:textId="77777777" w:rsidR="00381625" w:rsidRDefault="00381625" w:rsidP="00A44262">
      <w:pPr>
        <w:spacing w:after="0" w:line="240" w:lineRule="auto"/>
      </w:pPr>
      <w:r>
        <w:separator/>
      </w:r>
    </w:p>
  </w:footnote>
  <w:footnote w:type="continuationSeparator" w:id="0">
    <w:p w14:paraId="7188D086" w14:textId="77777777" w:rsidR="00381625" w:rsidRDefault="00381625" w:rsidP="00A44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4849" w14:textId="2A4CC7B3" w:rsidR="004A4495" w:rsidRPr="00622E6D" w:rsidRDefault="00DE7EE2">
    <w:pPr>
      <w:pStyle w:val="Header"/>
      <w:rPr>
        <w:color w:val="D9E2F3" w:themeColor="accent1" w:themeTint="33"/>
      </w:rPr>
    </w:pPr>
    <w:hyperlink r:id="rId1" w:history="1">
      <w:r w:rsidRPr="00E43317">
        <w:rPr>
          <w:rStyle w:val="Hyperlink"/>
        </w:rPr>
        <w:t>www.prosefromhell.com/templates/Docs/Southlake/2025-10-8_38.05</w:t>
      </w:r>
      <w:r w:rsidRPr="00E43317">
        <w:rPr>
          <w:rStyle w:val="Hyperlink"/>
        </w:rPr>
        <w:t>_Brant.docs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F0A"/>
    <w:rsid w:val="0000262C"/>
    <w:rsid w:val="000144A9"/>
    <w:rsid w:val="00020078"/>
    <w:rsid w:val="0002344F"/>
    <w:rsid w:val="00027CC9"/>
    <w:rsid w:val="0003508F"/>
    <w:rsid w:val="00035DD0"/>
    <w:rsid w:val="000426BC"/>
    <w:rsid w:val="00043C2B"/>
    <w:rsid w:val="00044CD8"/>
    <w:rsid w:val="00051527"/>
    <w:rsid w:val="0005560A"/>
    <w:rsid w:val="0005576E"/>
    <w:rsid w:val="00063421"/>
    <w:rsid w:val="00070527"/>
    <w:rsid w:val="00080B31"/>
    <w:rsid w:val="00084711"/>
    <w:rsid w:val="00093011"/>
    <w:rsid w:val="000A0128"/>
    <w:rsid w:val="000A1C94"/>
    <w:rsid w:val="000B00F8"/>
    <w:rsid w:val="000B39AA"/>
    <w:rsid w:val="000B551B"/>
    <w:rsid w:val="000C02B2"/>
    <w:rsid w:val="000C2160"/>
    <w:rsid w:val="000C5B8E"/>
    <w:rsid w:val="000D2B72"/>
    <w:rsid w:val="000E2BF4"/>
    <w:rsid w:val="000E6BB7"/>
    <w:rsid w:val="000F5015"/>
    <w:rsid w:val="000F5E17"/>
    <w:rsid w:val="0011393E"/>
    <w:rsid w:val="00115BAE"/>
    <w:rsid w:val="00121AA1"/>
    <w:rsid w:val="00121D5D"/>
    <w:rsid w:val="00124AB7"/>
    <w:rsid w:val="00130DE4"/>
    <w:rsid w:val="00131FDE"/>
    <w:rsid w:val="00132AA0"/>
    <w:rsid w:val="0014488C"/>
    <w:rsid w:val="001458F1"/>
    <w:rsid w:val="001515D1"/>
    <w:rsid w:val="001516FC"/>
    <w:rsid w:val="00157801"/>
    <w:rsid w:val="0017053D"/>
    <w:rsid w:val="00171194"/>
    <w:rsid w:val="001724FB"/>
    <w:rsid w:val="00177AA6"/>
    <w:rsid w:val="00180C54"/>
    <w:rsid w:val="001838B1"/>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0702E"/>
    <w:rsid w:val="002106C6"/>
    <w:rsid w:val="00216ECC"/>
    <w:rsid w:val="00244D6E"/>
    <w:rsid w:val="00245FD7"/>
    <w:rsid w:val="00247723"/>
    <w:rsid w:val="002575EF"/>
    <w:rsid w:val="002601F3"/>
    <w:rsid w:val="00270658"/>
    <w:rsid w:val="00271BCE"/>
    <w:rsid w:val="002747B4"/>
    <w:rsid w:val="00280A40"/>
    <w:rsid w:val="00281A18"/>
    <w:rsid w:val="002837E9"/>
    <w:rsid w:val="002844D1"/>
    <w:rsid w:val="00296926"/>
    <w:rsid w:val="00296BDA"/>
    <w:rsid w:val="002A5A4D"/>
    <w:rsid w:val="002A7B63"/>
    <w:rsid w:val="002C3702"/>
    <w:rsid w:val="002C7D14"/>
    <w:rsid w:val="002D5A87"/>
    <w:rsid w:val="002E6919"/>
    <w:rsid w:val="00306B82"/>
    <w:rsid w:val="0031260D"/>
    <w:rsid w:val="003158F3"/>
    <w:rsid w:val="00316DB2"/>
    <w:rsid w:val="00322680"/>
    <w:rsid w:val="0033093C"/>
    <w:rsid w:val="00335EE7"/>
    <w:rsid w:val="00336A1A"/>
    <w:rsid w:val="003429D5"/>
    <w:rsid w:val="00351276"/>
    <w:rsid w:val="00353BD1"/>
    <w:rsid w:val="00355932"/>
    <w:rsid w:val="0037117A"/>
    <w:rsid w:val="00381625"/>
    <w:rsid w:val="003821CD"/>
    <w:rsid w:val="0038548A"/>
    <w:rsid w:val="003A402C"/>
    <w:rsid w:val="003A6694"/>
    <w:rsid w:val="003A7D01"/>
    <w:rsid w:val="003B346C"/>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54C06"/>
    <w:rsid w:val="00461CD5"/>
    <w:rsid w:val="00472377"/>
    <w:rsid w:val="004810CD"/>
    <w:rsid w:val="004816F4"/>
    <w:rsid w:val="004860B0"/>
    <w:rsid w:val="00487BB4"/>
    <w:rsid w:val="004925BB"/>
    <w:rsid w:val="004A4495"/>
    <w:rsid w:val="004A6157"/>
    <w:rsid w:val="004B1C80"/>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1D86"/>
    <w:rsid w:val="005760A5"/>
    <w:rsid w:val="005874C1"/>
    <w:rsid w:val="00592F73"/>
    <w:rsid w:val="005A0175"/>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1B79"/>
    <w:rsid w:val="00622E6D"/>
    <w:rsid w:val="006254AA"/>
    <w:rsid w:val="00640D1B"/>
    <w:rsid w:val="006426A5"/>
    <w:rsid w:val="00643322"/>
    <w:rsid w:val="00655D30"/>
    <w:rsid w:val="00662781"/>
    <w:rsid w:val="0066456E"/>
    <w:rsid w:val="00666861"/>
    <w:rsid w:val="0067164F"/>
    <w:rsid w:val="00672A3F"/>
    <w:rsid w:val="00674F86"/>
    <w:rsid w:val="00691B34"/>
    <w:rsid w:val="006A288A"/>
    <w:rsid w:val="006A4CB9"/>
    <w:rsid w:val="006B52EA"/>
    <w:rsid w:val="006C0A3A"/>
    <w:rsid w:val="006C5908"/>
    <w:rsid w:val="006C5F46"/>
    <w:rsid w:val="006D39E7"/>
    <w:rsid w:val="006D55FD"/>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2525"/>
    <w:rsid w:val="007933AA"/>
    <w:rsid w:val="007A7ADB"/>
    <w:rsid w:val="007B455E"/>
    <w:rsid w:val="007B4CDB"/>
    <w:rsid w:val="007C6D5B"/>
    <w:rsid w:val="007D0040"/>
    <w:rsid w:val="007D0F0A"/>
    <w:rsid w:val="007D22A5"/>
    <w:rsid w:val="007D3BD8"/>
    <w:rsid w:val="007D56DE"/>
    <w:rsid w:val="007D69AC"/>
    <w:rsid w:val="007E2D6C"/>
    <w:rsid w:val="007E4907"/>
    <w:rsid w:val="007F033A"/>
    <w:rsid w:val="007F6C70"/>
    <w:rsid w:val="00802072"/>
    <w:rsid w:val="00802C9B"/>
    <w:rsid w:val="008036D4"/>
    <w:rsid w:val="00806FD5"/>
    <w:rsid w:val="00807F6F"/>
    <w:rsid w:val="008175C9"/>
    <w:rsid w:val="00822540"/>
    <w:rsid w:val="00834D19"/>
    <w:rsid w:val="008379F1"/>
    <w:rsid w:val="00842B40"/>
    <w:rsid w:val="00850BB8"/>
    <w:rsid w:val="008512B3"/>
    <w:rsid w:val="00871220"/>
    <w:rsid w:val="00873CA6"/>
    <w:rsid w:val="00882510"/>
    <w:rsid w:val="00887BA7"/>
    <w:rsid w:val="00891000"/>
    <w:rsid w:val="008957D3"/>
    <w:rsid w:val="008965E1"/>
    <w:rsid w:val="008A08B8"/>
    <w:rsid w:val="008A5C7E"/>
    <w:rsid w:val="008B520A"/>
    <w:rsid w:val="008C1370"/>
    <w:rsid w:val="008C78DF"/>
    <w:rsid w:val="008D131C"/>
    <w:rsid w:val="008E2FC8"/>
    <w:rsid w:val="008F203A"/>
    <w:rsid w:val="008F5BCD"/>
    <w:rsid w:val="00902306"/>
    <w:rsid w:val="00917194"/>
    <w:rsid w:val="00917984"/>
    <w:rsid w:val="00922B95"/>
    <w:rsid w:val="00924B3A"/>
    <w:rsid w:val="00925F44"/>
    <w:rsid w:val="00926208"/>
    <w:rsid w:val="0093032E"/>
    <w:rsid w:val="0093211F"/>
    <w:rsid w:val="00936173"/>
    <w:rsid w:val="00937B57"/>
    <w:rsid w:val="00940F4E"/>
    <w:rsid w:val="009572A1"/>
    <w:rsid w:val="0097228C"/>
    <w:rsid w:val="0099083E"/>
    <w:rsid w:val="00992CCF"/>
    <w:rsid w:val="009B1B81"/>
    <w:rsid w:val="009B282D"/>
    <w:rsid w:val="009B5AD8"/>
    <w:rsid w:val="009C5BDB"/>
    <w:rsid w:val="009D54AA"/>
    <w:rsid w:val="009F15DC"/>
    <w:rsid w:val="009F1E00"/>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3393"/>
    <w:rsid w:val="00AD7948"/>
    <w:rsid w:val="00AE0758"/>
    <w:rsid w:val="00AE0E59"/>
    <w:rsid w:val="00AE3C58"/>
    <w:rsid w:val="00AF287B"/>
    <w:rsid w:val="00AF68BC"/>
    <w:rsid w:val="00B00E6D"/>
    <w:rsid w:val="00B0303D"/>
    <w:rsid w:val="00B07452"/>
    <w:rsid w:val="00B16320"/>
    <w:rsid w:val="00B26D41"/>
    <w:rsid w:val="00B3171B"/>
    <w:rsid w:val="00B36FA1"/>
    <w:rsid w:val="00B403B4"/>
    <w:rsid w:val="00B546F6"/>
    <w:rsid w:val="00B60752"/>
    <w:rsid w:val="00B6151B"/>
    <w:rsid w:val="00B641C7"/>
    <w:rsid w:val="00B771F9"/>
    <w:rsid w:val="00B80B37"/>
    <w:rsid w:val="00B9039E"/>
    <w:rsid w:val="00B915FC"/>
    <w:rsid w:val="00B93E51"/>
    <w:rsid w:val="00B93E94"/>
    <w:rsid w:val="00B95434"/>
    <w:rsid w:val="00B97D3B"/>
    <w:rsid w:val="00BA4EB6"/>
    <w:rsid w:val="00BA5DBF"/>
    <w:rsid w:val="00BB3380"/>
    <w:rsid w:val="00BB41BE"/>
    <w:rsid w:val="00BB4CA8"/>
    <w:rsid w:val="00BD7738"/>
    <w:rsid w:val="00C000AF"/>
    <w:rsid w:val="00C049CC"/>
    <w:rsid w:val="00C055CA"/>
    <w:rsid w:val="00C1015C"/>
    <w:rsid w:val="00C10480"/>
    <w:rsid w:val="00C16052"/>
    <w:rsid w:val="00C22153"/>
    <w:rsid w:val="00C36FE8"/>
    <w:rsid w:val="00C37458"/>
    <w:rsid w:val="00C42A08"/>
    <w:rsid w:val="00C704CB"/>
    <w:rsid w:val="00C71787"/>
    <w:rsid w:val="00C74726"/>
    <w:rsid w:val="00C90F22"/>
    <w:rsid w:val="00C951AC"/>
    <w:rsid w:val="00C96035"/>
    <w:rsid w:val="00CA2B3A"/>
    <w:rsid w:val="00CA7041"/>
    <w:rsid w:val="00CB0BBC"/>
    <w:rsid w:val="00CB7BA3"/>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4EC5"/>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DE7EE2"/>
    <w:rsid w:val="00E02A3E"/>
    <w:rsid w:val="00E04F82"/>
    <w:rsid w:val="00E125F7"/>
    <w:rsid w:val="00E14408"/>
    <w:rsid w:val="00E14EB0"/>
    <w:rsid w:val="00E24971"/>
    <w:rsid w:val="00E272D4"/>
    <w:rsid w:val="00E3105A"/>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8D7"/>
    <w:rsid w:val="00EB49C5"/>
    <w:rsid w:val="00EB70D4"/>
    <w:rsid w:val="00ED0176"/>
    <w:rsid w:val="00ED764B"/>
    <w:rsid w:val="00EE542D"/>
    <w:rsid w:val="00EF37CD"/>
    <w:rsid w:val="00EF4BE2"/>
    <w:rsid w:val="00EF772F"/>
    <w:rsid w:val="00F00485"/>
    <w:rsid w:val="00F04353"/>
    <w:rsid w:val="00F136DC"/>
    <w:rsid w:val="00F16C2F"/>
    <w:rsid w:val="00F357A2"/>
    <w:rsid w:val="00F478E8"/>
    <w:rsid w:val="00F5360A"/>
    <w:rsid w:val="00F53D5C"/>
    <w:rsid w:val="00F568CA"/>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2CCD3"/>
  <w15:chartTrackingRefBased/>
  <w15:docId w15:val="{C6C9BEB9-98A9-4F00-BD15-2FF059A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622E6D"/>
    <w:pPr>
      <w:spacing w:after="0" w:line="240" w:lineRule="auto"/>
      <w:ind w:left="432"/>
      <w:contextualSpacing/>
    </w:pPr>
    <w:rPr>
      <w:b/>
      <w:iCs/>
      <w:sz w:val="32"/>
      <w:szCs w:val="24"/>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4816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4816F4"/>
    <w:rPr>
      <w:rFonts w:asciiTheme="minorHAnsi" w:eastAsiaTheme="majorEastAsia" w:hAnsiTheme="minorHAnsi" w:cstheme="majorBidi"/>
      <w:bCs/>
      <w:color w:val="595959" w:themeColor="text1" w:themeTint="A6"/>
      <w:spacing w:val="15"/>
      <w:sz w:val="28"/>
      <w:szCs w:val="28"/>
      <w:lang w:eastAsia="ar-SA"/>
    </w:rPr>
  </w:style>
  <w:style w:type="character" w:styleId="IntenseEmphasis">
    <w:name w:val="Intense Emphasis"/>
    <w:basedOn w:val="DefaultParagraphFont"/>
    <w:uiPriority w:val="21"/>
    <w:semiHidden/>
    <w:qFormat/>
    <w:rsid w:val="004816F4"/>
    <w:rPr>
      <w:i/>
      <w:iCs/>
      <w:color w:val="2F5496" w:themeColor="accent1" w:themeShade="BF"/>
    </w:rPr>
  </w:style>
  <w:style w:type="paragraph" w:styleId="IntenseQuote">
    <w:name w:val="Intense Quote"/>
    <w:basedOn w:val="Normal"/>
    <w:next w:val="Normal"/>
    <w:link w:val="IntenseQuoteChar"/>
    <w:uiPriority w:val="30"/>
    <w:semiHidden/>
    <w:qFormat/>
    <w:rsid w:val="004816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4816F4"/>
    <w:rPr>
      <w:bCs/>
      <w:i/>
      <w:iCs/>
      <w:color w:val="2F5496" w:themeColor="accent1" w:themeShade="BF"/>
      <w:szCs w:val="20"/>
      <w:lang w:eastAsia="ar-SA"/>
    </w:rPr>
  </w:style>
  <w:style w:type="character" w:styleId="IntenseReference">
    <w:name w:val="Intense Reference"/>
    <w:basedOn w:val="DefaultParagraphFont"/>
    <w:uiPriority w:val="32"/>
    <w:semiHidden/>
    <w:qFormat/>
    <w:rsid w:val="004816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CR/htm/CR.15.htm" TargetMode="External"/><Relationship Id="rId13" Type="http://schemas.openxmlformats.org/officeDocument/2006/relationships/hyperlink" Target="https://statutes.capitol.texas.gov/Docs/PE/htm/PE.39.htm" TargetMode="External"/><Relationship Id="rId18" Type="http://schemas.openxmlformats.org/officeDocument/2006/relationships/hyperlink" Target="https://statutes.capitol.texas.gov/GetStatute.aspx?Code=FA&amp;Value=71.004"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statutes.capitol.texas.gov/Docs/CN/htm/CN.1.htm" TargetMode="External"/><Relationship Id="rId7" Type="http://schemas.openxmlformats.org/officeDocument/2006/relationships/hyperlink" Target="https://statutes.capitol.texas.gov/Docs/CR/htm/CR.15.htm" TargetMode="External"/><Relationship Id="rId12" Type="http://schemas.openxmlformats.org/officeDocument/2006/relationships/hyperlink" Target="https://statutes.capitol.texas.gov/Docs/PE/htm/PE.38.htm" TargetMode="External"/><Relationship Id="rId17" Type="http://schemas.openxmlformats.org/officeDocument/2006/relationships/hyperlink" Target="https://statutes.capitol.texas.gov/GetStatute.aspx?Code=FA&amp;Value=71.004"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statutes.capitol.texas.gov/GetStatute.aspx?Code=ED&amp;Value=48.009" TargetMode="External"/><Relationship Id="rId20" Type="http://schemas.openxmlformats.org/officeDocument/2006/relationships/hyperlink" Target="https://statutes.capitol.texas.gov/Docs/CN/htm/CN.1.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Docs/PE/htm/PE.38.htm" TargetMode="External"/><Relationship Id="rId24" Type="http://schemas.openxmlformats.org/officeDocument/2006/relationships/hyperlink" Target="https://statutes.capitol.texas.gov/Docs/PE/htm/PE.38.htm" TargetMode="External"/><Relationship Id="rId5" Type="http://schemas.openxmlformats.org/officeDocument/2006/relationships/footnotes" Target="footnotes.xml"/><Relationship Id="rId15" Type="http://schemas.openxmlformats.org/officeDocument/2006/relationships/hyperlink" Target="https://statutes.capitol.texas.gov/GetStatute.aspx?Code=ED&amp;Value=48.008" TargetMode="External"/><Relationship Id="rId23" Type="http://schemas.openxmlformats.org/officeDocument/2006/relationships/hyperlink" Target="https://statutes.capitol.texas.gov/Docs/CN/htm/CN.1.htm" TargetMode="External"/><Relationship Id="rId28" Type="http://schemas.openxmlformats.org/officeDocument/2006/relationships/theme" Target="theme/theme1.xml"/><Relationship Id="rId10" Type="http://schemas.openxmlformats.org/officeDocument/2006/relationships/hyperlink" Target="https://statutes.capitol.texas.gov/GetStatute.aspx?Code=CR&amp;Value=15.08" TargetMode="External"/><Relationship Id="rId19" Type="http://schemas.openxmlformats.org/officeDocument/2006/relationships/hyperlink" Target="https://statutes.capitol.texas.gov/GetStatute.aspx?Code=FA&amp;Value=71.004" TargetMode="External"/><Relationship Id="rId4" Type="http://schemas.openxmlformats.org/officeDocument/2006/relationships/webSettings" Target="webSettings.xml"/><Relationship Id="rId9" Type="http://schemas.openxmlformats.org/officeDocument/2006/relationships/hyperlink" Target="https://statutes.capitol.texas.gov/GetStatute.aspx?Code=CR&amp;Value=15.05" TargetMode="External"/><Relationship Id="rId14" Type="http://schemas.openxmlformats.org/officeDocument/2006/relationships/hyperlink" Target="https://statutes.capitol.texas.gov/Docs/PE/htm/PE.39.htm" TargetMode="External"/><Relationship Id="rId22" Type="http://schemas.openxmlformats.org/officeDocument/2006/relationships/hyperlink" Target="https://statutes.capitol.texas.gov/Docs/CN/htm/CN.1.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www.prosefromhell.com/templates/Docs/Southlake/2025-10-8_38.05_Brant.do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xampp\htdocs\prosefromhell.com\templates\Docs\Southlake\2025-10-8_39_03_Brand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2025-10-8_39_03_Brandt.dotm</Template>
  <TotalTime>20</TotalTime>
  <Pages>6</Pages>
  <Words>2114</Words>
  <Characters>10808</Characters>
  <Application>Microsoft Office Word</Application>
  <DocSecurity>0</DocSecurity>
  <Lines>196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3</cp:revision>
  <cp:lastPrinted>2025-10-08T13:08:00Z</cp:lastPrinted>
  <dcterms:created xsi:type="dcterms:W3CDTF">2025-10-08T14:53:00Z</dcterms:created>
  <dcterms:modified xsi:type="dcterms:W3CDTF">2025-10-08T15:13:00Z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4ee95338-343f-4f21-98df-23f07077e5f9</vt:lpwstr>
  </property>
</Properties>
</file>